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E6F" w:rsidRPr="00961374" w:rsidRDefault="00E40836" w:rsidP="006C4E6F">
      <w:pPr>
        <w:pStyle w:val="nzevpspvku0"/>
      </w:pPr>
      <w:r w:rsidRPr="00961374">
        <w:t xml:space="preserve">JAK VYTVOŘIT </w:t>
      </w:r>
      <w:r w:rsidR="002B6D97" w:rsidRPr="00961374">
        <w:t>příspěvek</w:t>
      </w:r>
    </w:p>
    <w:p w:rsidR="00763FBD" w:rsidRPr="00763FBD" w:rsidRDefault="00826668" w:rsidP="00452491">
      <w:pPr>
        <w:pStyle w:val="autor0"/>
      </w:pPr>
      <w:r>
        <w:t>Jméno Příjmení 1, Jméno Příjmení 2</w:t>
      </w:r>
    </w:p>
    <w:p w:rsidR="00763FBD" w:rsidRPr="00763FBD" w:rsidRDefault="0070004A" w:rsidP="00961374">
      <w:pPr>
        <w:pStyle w:val="Nadpisbezslovn"/>
      </w:pPr>
      <w:r w:rsidRPr="0070004A">
        <w:t>A</w:t>
      </w:r>
      <w:r>
        <w:t>bstrakt</w:t>
      </w:r>
    </w:p>
    <w:p w:rsidR="0070004A" w:rsidRDefault="002B6D97" w:rsidP="00F26516">
      <w:pPr>
        <w:pStyle w:val="Ditech-abstract"/>
      </w:pPr>
      <w:r>
        <w:t>Text abstraktu v r</w:t>
      </w:r>
      <w:r w:rsidR="006245F7">
        <w:t>ozsah</w:t>
      </w:r>
      <w:r>
        <w:t>u</w:t>
      </w:r>
      <w:r w:rsidR="003433B1">
        <w:t xml:space="preserve"> 70 až 150 slov.</w:t>
      </w:r>
    </w:p>
    <w:p w:rsidR="00217392" w:rsidRDefault="0070004A" w:rsidP="00961374">
      <w:pPr>
        <w:pStyle w:val="Nadpisbezslovn"/>
      </w:pPr>
      <w:r>
        <w:t xml:space="preserve">Klíčová </w:t>
      </w:r>
      <w:r w:rsidRPr="00ED4689">
        <w:t>slova</w:t>
      </w:r>
    </w:p>
    <w:p w:rsidR="0070004A" w:rsidRDefault="008637E3" w:rsidP="00961374">
      <w:pPr>
        <w:pStyle w:val="Ditech-abstract"/>
      </w:pPr>
      <w:r>
        <w:t>k</w:t>
      </w:r>
      <w:r w:rsidR="006245F7">
        <w:t>onference, sborník, šab</w:t>
      </w:r>
      <w:bookmarkStart w:id="0" w:name="_GoBack"/>
      <w:bookmarkEnd w:id="0"/>
      <w:r w:rsidR="006245F7">
        <w:t>lona</w:t>
      </w:r>
    </w:p>
    <w:p w:rsidR="00C65B8E" w:rsidRPr="00C65B8E" w:rsidRDefault="003204BA" w:rsidP="00CC149E">
      <w:pPr>
        <w:pStyle w:val="Kapitola"/>
      </w:pPr>
      <w:bookmarkStart w:id="1" w:name="_Toc222128689"/>
      <w:bookmarkStart w:id="2" w:name="_Toc222128780"/>
      <w:r>
        <w:t>Název kapitoly</w:t>
      </w:r>
      <w:bookmarkEnd w:id="1"/>
      <w:bookmarkEnd w:id="2"/>
    </w:p>
    <w:p w:rsidR="003204BA" w:rsidRDefault="008637E3" w:rsidP="00CC149E">
      <w:pPr>
        <w:pStyle w:val="odstavec"/>
      </w:pPr>
      <w:r>
        <w:t xml:space="preserve">Veškerý obsah této šablony je formátován tak, jak je požadováno pro </w:t>
      </w:r>
      <w:r w:rsidR="003A2B66">
        <w:t>v</w:t>
      </w:r>
      <w:r>
        <w:t xml:space="preserve">aše </w:t>
      </w:r>
      <w:r w:rsidR="00D54407">
        <w:t>příspěvky</w:t>
      </w:r>
      <w:r>
        <w:t xml:space="preserve">, </w:t>
      </w:r>
      <w:r w:rsidR="00826668">
        <w:t>a</w:t>
      </w:r>
      <w:r w:rsidR="003A2B66">
        <w:t> </w:t>
      </w:r>
      <w:r>
        <w:t xml:space="preserve">slouží jako příklad, ze kterého můžete přímo vycházet. </w:t>
      </w:r>
      <w:r w:rsidR="00D54407">
        <w:t>Příspěvek</w:t>
      </w:r>
      <w:r w:rsidR="004F0277">
        <w:t xml:space="preserve"> zpracujte v rozsahu nejvýše </w:t>
      </w:r>
      <w:r w:rsidR="00D54407">
        <w:t>6</w:t>
      </w:r>
      <w:r w:rsidR="004F0277">
        <w:t xml:space="preserve"> stran formátu A4. </w:t>
      </w:r>
      <w:r w:rsidR="0048321E">
        <w:t>Použijte</w:t>
      </w:r>
      <w:r>
        <w:t xml:space="preserve"> tuto šablonu, která má nastaven formát stránky i</w:t>
      </w:r>
      <w:r w:rsidR="003A2B66">
        <w:t> </w:t>
      </w:r>
      <w:r>
        <w:t xml:space="preserve">vytvořené styly pro formátování jednotlivých částí textu. </w:t>
      </w:r>
      <w:r w:rsidR="004F0277">
        <w:t>Okraje</w:t>
      </w:r>
      <w:r>
        <w:t xml:space="preserve"> stránky</w:t>
      </w:r>
      <w:r w:rsidR="004F0277">
        <w:t>: horní, levý a</w:t>
      </w:r>
      <w:r w:rsidR="003A2B66">
        <w:t> </w:t>
      </w:r>
      <w:r w:rsidR="004F0277">
        <w:t xml:space="preserve">pravý okraj </w:t>
      </w:r>
      <w:smartTag w:uri="urn:schemas-microsoft-com:office:smarttags" w:element="metricconverter">
        <w:smartTagPr>
          <w:attr w:name="ProductID" w:val="3 cm"/>
        </w:smartTagPr>
        <w:r w:rsidR="004F0277">
          <w:t>3 cm</w:t>
        </w:r>
      </w:smartTag>
      <w:r w:rsidR="004F0277">
        <w:t xml:space="preserve">, dolní okraj </w:t>
      </w:r>
      <w:smartTag w:uri="urn:schemas-microsoft-com:office:smarttags" w:element="metricconverter">
        <w:smartTagPr>
          <w:attr w:name="ProductID" w:val="3,7 cm"/>
        </w:smartTagPr>
        <w:r w:rsidR="004F0277">
          <w:t>3,7 cm</w:t>
        </w:r>
      </w:smartTag>
      <w:r w:rsidR="004F0277">
        <w:t xml:space="preserve">. </w:t>
      </w:r>
      <w:r w:rsidR="003204BA">
        <w:t>Text kapitoly, jednoduché řádkování, bez odstavcových zarážek, zarovnání do bloku</w:t>
      </w:r>
      <w:r w:rsidR="003433B1">
        <w:t>, Times New Roman, velikost 12.</w:t>
      </w:r>
    </w:p>
    <w:p w:rsidR="00DA7974" w:rsidRPr="00DA7974" w:rsidRDefault="00CB12B1" w:rsidP="00961374">
      <w:pPr>
        <w:pStyle w:val="Kapitola"/>
      </w:pPr>
      <w:bookmarkStart w:id="3" w:name="_Toc222128690"/>
      <w:bookmarkStart w:id="4" w:name="_Toc222128781"/>
      <w:r>
        <w:t>Styly</w:t>
      </w:r>
      <w:bookmarkEnd w:id="3"/>
      <w:bookmarkEnd w:id="4"/>
    </w:p>
    <w:p w:rsidR="003433B1" w:rsidRDefault="003433B1" w:rsidP="00961374">
      <w:pPr>
        <w:pStyle w:val="odstavec"/>
      </w:pPr>
      <w:r>
        <w:t>Používejte pouze styly připravené v šabloně.</w:t>
      </w:r>
    </w:p>
    <w:p w:rsidR="003433B1" w:rsidRDefault="003433B1" w:rsidP="00961374">
      <w:pPr>
        <w:pStyle w:val="Kapitola"/>
      </w:pPr>
      <w:r>
        <w:t>Kapitoly</w:t>
      </w:r>
    </w:p>
    <w:p w:rsidR="003433B1" w:rsidRPr="00961374" w:rsidRDefault="003433B1" w:rsidP="00961374">
      <w:pPr>
        <w:pStyle w:val="Podkapitola"/>
      </w:pPr>
      <w:r w:rsidRPr="00961374">
        <w:t>Podkapitoly</w:t>
      </w:r>
    </w:p>
    <w:p w:rsidR="003204BA" w:rsidRDefault="006249BD" w:rsidP="00961374">
      <w:pPr>
        <w:pStyle w:val="odstavec"/>
      </w:pPr>
      <w:r>
        <w:t xml:space="preserve">Kapitoly se mohou </w:t>
      </w:r>
      <w:r w:rsidR="003433B1">
        <w:t xml:space="preserve">dále </w:t>
      </w:r>
      <w:r>
        <w:t xml:space="preserve">členit do podkapitol, </w:t>
      </w:r>
      <w:r w:rsidR="004F173D">
        <w:t xml:space="preserve">ale </w:t>
      </w:r>
      <w:r>
        <w:t xml:space="preserve">pouze </w:t>
      </w:r>
      <w:r w:rsidR="004F173D">
        <w:t>do první</w:t>
      </w:r>
      <w:r>
        <w:t xml:space="preserve"> úrovn</w:t>
      </w:r>
      <w:r w:rsidR="004F173D">
        <w:t>ě</w:t>
      </w:r>
      <w:r>
        <w:t>.</w:t>
      </w:r>
      <w:r w:rsidR="00CB12B1">
        <w:t xml:space="preserve"> </w:t>
      </w:r>
    </w:p>
    <w:p w:rsidR="00D427A4" w:rsidRDefault="003433B1" w:rsidP="00961374">
      <w:pPr>
        <w:pStyle w:val="Kapitola"/>
      </w:pPr>
      <w:bookmarkStart w:id="5" w:name="_Toc222128692"/>
      <w:bookmarkStart w:id="6" w:name="_Toc222128782"/>
      <w:r>
        <w:t>O</w:t>
      </w:r>
      <w:r w:rsidR="00161F39">
        <w:t>brázky, grafy</w:t>
      </w:r>
      <w:bookmarkEnd w:id="5"/>
      <w:bookmarkEnd w:id="6"/>
    </w:p>
    <w:p w:rsidR="00C86C71" w:rsidRDefault="00161F39" w:rsidP="00961374">
      <w:pPr>
        <w:pStyle w:val="odstavec"/>
      </w:pPr>
      <w:r>
        <w:t>Pod pojmem ilustrace jsou chápány všechny grafické objekty, tj. kresby, fotografie, mapy, diagramy, grafy aj. Souhrnně nesou název obrázek.</w:t>
      </w:r>
    </w:p>
    <w:p w:rsidR="00161F39" w:rsidRPr="00961374" w:rsidRDefault="00161F39" w:rsidP="00961374">
      <w:pPr>
        <w:pStyle w:val="odstavec"/>
      </w:pPr>
      <w:r w:rsidRPr="00961374">
        <w:t>Všechny ilustrace musí být odděleně a průběžně číslovány a opatřeny popisným textem. Pojmenování Obrázek</w:t>
      </w:r>
      <w:r w:rsidR="001F11DF" w:rsidRPr="00961374">
        <w:t> č.</w:t>
      </w:r>
      <w:r w:rsidRPr="00961374">
        <w:t xml:space="preserve"> se umisťuje pod ilustrací. </w:t>
      </w:r>
      <w:r w:rsidR="00E524C7" w:rsidRPr="00961374">
        <w:t>Popisný text končí bez tečky.</w:t>
      </w:r>
    </w:p>
    <w:p w:rsidR="00D427A4" w:rsidRDefault="00DA5578" w:rsidP="00D427A4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4486275" cy="2733675"/>
            <wp:effectExtent l="0" t="0" r="0" b="0"/>
            <wp:wrapTopAndBottom/>
            <wp:docPr id="2" name="obrázek 3" descr="Popis: budov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opis: budova_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CCB" w:rsidRPr="00E43B57" w:rsidRDefault="00581844" w:rsidP="00CC149E">
      <w:pPr>
        <w:pStyle w:val="popisobrzku"/>
      </w:pPr>
      <w:r w:rsidRPr="00CC4DFE">
        <w:t>Průčelí</w:t>
      </w:r>
      <w:r w:rsidRPr="00581844">
        <w:t xml:space="preserve"> budovy PdF UHK</w:t>
      </w:r>
    </w:p>
    <w:p w:rsidR="00581844" w:rsidRDefault="00581844" w:rsidP="00961374">
      <w:pPr>
        <w:pStyle w:val="Podkapitola"/>
      </w:pPr>
      <w:r>
        <w:t>Kreslení grafů</w:t>
      </w:r>
    </w:p>
    <w:p w:rsidR="00581844" w:rsidRDefault="001F11DF" w:rsidP="00961374">
      <w:pPr>
        <w:pStyle w:val="odstavec"/>
      </w:pPr>
      <w:r w:rsidRPr="00961374">
        <w:rPr>
          <w:rStyle w:val="popisobrzkuChar"/>
        </w:rPr>
        <w:t xml:space="preserve">Při </w:t>
      </w:r>
      <w:r w:rsidR="00581844" w:rsidRPr="00961374">
        <w:rPr>
          <w:rStyle w:val="popisobrzkuChar"/>
        </w:rPr>
        <w:t>kreslení grafů dodržujte následující zásady</w:t>
      </w:r>
      <w:r w:rsidR="00581844">
        <w:t>:</w:t>
      </w:r>
    </w:p>
    <w:p w:rsidR="003433B1" w:rsidRDefault="00581844" w:rsidP="003433B1">
      <w:pPr>
        <w:pStyle w:val="Odrky"/>
      </w:pPr>
      <w:r>
        <w:t>u grafů bez stupnic se souřadnice ukončují šipkami ukazujícími smysl růstu hodnoty příslušné veličiny</w:t>
      </w:r>
      <w:r w:rsidR="00E524C7">
        <w:t>;</w:t>
      </w:r>
    </w:p>
    <w:p w:rsidR="00581844" w:rsidRDefault="00581844" w:rsidP="003433B1">
      <w:pPr>
        <w:pStyle w:val="Odrky"/>
      </w:pPr>
      <w:r>
        <w:t xml:space="preserve">u grafů se stupnicemi </w:t>
      </w:r>
      <w:r w:rsidRPr="003433B1">
        <w:t>není</w:t>
      </w:r>
      <w:r>
        <w:t xml:space="preserve"> nutné šipky kreslit. Pokud se použijí, je možné je znovu umístit na konec souřadnicové osy, nebo umístit za označením veličin jako samostatné šipky</w:t>
      </w:r>
      <w:r w:rsidR="00E524C7">
        <w:t>;</w:t>
      </w:r>
    </w:p>
    <w:p w:rsidR="00581844" w:rsidRDefault="00581844" w:rsidP="00592020">
      <w:pPr>
        <w:pStyle w:val="Odrky"/>
      </w:pPr>
      <w:r>
        <w:t>číselné hodnoty stupnic, označení veličin a značky měřicích jednotek se umisťují vně pole grafu;</w:t>
      </w:r>
    </w:p>
    <w:p w:rsidR="00581844" w:rsidRDefault="00581844" w:rsidP="00592020">
      <w:pPr>
        <w:pStyle w:val="Odrky"/>
      </w:pPr>
      <w:r>
        <w:t>jsou-li místo souřadnicové sítě použity jenom dělicí úsečky, pak se tyto umisťují do pole grafu (jako zbytek souřadnicové sítě;</w:t>
      </w:r>
    </w:p>
    <w:p w:rsidR="00581844" w:rsidRDefault="00581844" w:rsidP="00592020">
      <w:pPr>
        <w:pStyle w:val="Odrky"/>
      </w:pPr>
      <w:r>
        <w:t>veličiny je možno označit značkou, pojmenováním, pojmenováním a</w:t>
      </w:r>
      <w:r w:rsidR="00C629C2">
        <w:t> </w:t>
      </w:r>
      <w:r w:rsidR="00981BA8">
        <w:t>značkou</w:t>
      </w:r>
      <w:r>
        <w:t xml:space="preserve"> nebo matematickým vztahem;</w:t>
      </w:r>
    </w:p>
    <w:p w:rsidR="00581844" w:rsidRDefault="00581844" w:rsidP="00592020">
      <w:pPr>
        <w:pStyle w:val="Odrky"/>
      </w:pPr>
      <w:r>
        <w:t>měřicí jednotky lze psát na konci stupnice mezi posledním a předposledním číslem stupnice, společně s označením proměnné veličiny oddělené čárkou bez jakýchkoliv závorek nebo na konci stupnice společně s označením proměnné veličiny ve tvaru zlomku;</w:t>
      </w:r>
    </w:p>
    <w:p w:rsidR="00581844" w:rsidRDefault="00581844" w:rsidP="00592020">
      <w:pPr>
        <w:pStyle w:val="Odrky"/>
      </w:pPr>
      <w:r>
        <w:t>je-li na grafu umístěno více závislostí, pak tyto musí být graficky odlišeny různými typy čar</w:t>
      </w:r>
      <w:r w:rsidR="00C629C2">
        <w:t>,</w:t>
      </w:r>
      <w:r>
        <w:t xml:space="preserve"> případně různými body, pokud jejich hodnoty byly získány experimentálně nebo výpočtem. U takových grafů se pak na volném místě umisťuje legenda, nebo se text legendy připisuje přímo k příslušnému grafu.</w:t>
      </w:r>
    </w:p>
    <w:p w:rsidR="00581844" w:rsidRPr="00581844" w:rsidRDefault="00581844" w:rsidP="00581844"/>
    <w:p w:rsidR="00581844" w:rsidRDefault="00581844" w:rsidP="00961374">
      <w:pPr>
        <w:pStyle w:val="Kapitola"/>
      </w:pPr>
      <w:r>
        <w:t>Tabulky</w:t>
      </w:r>
    </w:p>
    <w:p w:rsidR="00581844" w:rsidRPr="00581844" w:rsidRDefault="00581844" w:rsidP="00961374">
      <w:pPr>
        <w:pStyle w:val="odstavec"/>
      </w:pPr>
      <w:r>
        <w:t xml:space="preserve">Všechny tabulky musí být odděleně a průběžně </w:t>
      </w:r>
      <w:r w:rsidRPr="00E524C7">
        <w:t>číslov</w:t>
      </w:r>
      <w:r w:rsidR="003433B1" w:rsidRPr="00E524C7">
        <w:t xml:space="preserve">ány a opatřeny </w:t>
      </w:r>
      <w:r w:rsidR="003433B1">
        <w:t>popisným textem nad tabulkou.</w:t>
      </w:r>
    </w:p>
    <w:p w:rsidR="00581844" w:rsidRPr="00E43B57" w:rsidRDefault="00581844" w:rsidP="00CC149E">
      <w:pPr>
        <w:pStyle w:val="popistabulky"/>
      </w:pPr>
      <w:r w:rsidRPr="00581844">
        <w:lastRenderedPageBreak/>
        <w:t xml:space="preserve">Přehled využití </w:t>
      </w:r>
      <w:r w:rsidRPr="00E524C7">
        <w:t>studijních</w:t>
      </w:r>
      <w:r w:rsidRPr="00581844">
        <w:t xml:space="preserve"> materiálů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3"/>
        <w:gridCol w:w="1688"/>
        <w:gridCol w:w="1688"/>
        <w:gridCol w:w="1688"/>
        <w:gridCol w:w="1688"/>
      </w:tblGrid>
      <w:tr w:rsidR="00592020" w:rsidRPr="00EC1CF9" w:rsidTr="00592020">
        <w:trPr>
          <w:trHeight w:val="943"/>
          <w:jc w:val="center"/>
        </w:trPr>
        <w:tc>
          <w:tcPr>
            <w:tcW w:w="1683" w:type="dxa"/>
            <w:vAlign w:val="center"/>
          </w:tcPr>
          <w:p w:rsidR="00592020" w:rsidRPr="00592020" w:rsidRDefault="00592020" w:rsidP="00961374">
            <w:pPr>
              <w:pStyle w:val="Tabulka-hlavika"/>
            </w:pPr>
            <w:r>
              <w:t>Hlavička tabulky</w:t>
            </w:r>
          </w:p>
        </w:tc>
        <w:tc>
          <w:tcPr>
            <w:tcW w:w="1688" w:type="dxa"/>
            <w:vAlign w:val="center"/>
          </w:tcPr>
          <w:p w:rsidR="00592020" w:rsidRPr="00592020" w:rsidRDefault="00592020" w:rsidP="00961374">
            <w:pPr>
              <w:pStyle w:val="Tabulka-hlavika"/>
            </w:pPr>
            <w:r w:rsidRPr="00240769">
              <w:t>Hlavička tabulky</w:t>
            </w:r>
          </w:p>
        </w:tc>
        <w:tc>
          <w:tcPr>
            <w:tcW w:w="1688" w:type="dxa"/>
            <w:vAlign w:val="center"/>
          </w:tcPr>
          <w:p w:rsidR="00592020" w:rsidRPr="00592020" w:rsidRDefault="00592020" w:rsidP="00961374">
            <w:pPr>
              <w:pStyle w:val="Tabulka-hlavika"/>
            </w:pPr>
            <w:r w:rsidRPr="00240769">
              <w:t>Hlavička tabulky</w:t>
            </w:r>
          </w:p>
        </w:tc>
        <w:tc>
          <w:tcPr>
            <w:tcW w:w="1688" w:type="dxa"/>
            <w:vAlign w:val="center"/>
          </w:tcPr>
          <w:p w:rsidR="00592020" w:rsidRPr="00592020" w:rsidRDefault="00592020" w:rsidP="00961374">
            <w:pPr>
              <w:pStyle w:val="Tabulka-hlavika"/>
            </w:pPr>
            <w:r w:rsidRPr="00240769">
              <w:t>Hlavička tabulky</w:t>
            </w:r>
          </w:p>
        </w:tc>
        <w:tc>
          <w:tcPr>
            <w:tcW w:w="1688" w:type="dxa"/>
            <w:vAlign w:val="center"/>
          </w:tcPr>
          <w:p w:rsidR="00592020" w:rsidRPr="00592020" w:rsidRDefault="00592020" w:rsidP="00961374">
            <w:pPr>
              <w:pStyle w:val="Tabulka-hlavika"/>
            </w:pPr>
            <w:r w:rsidRPr="00240769">
              <w:t>Hlavička tabulky</w:t>
            </w:r>
          </w:p>
        </w:tc>
      </w:tr>
      <w:tr w:rsidR="00BD6758" w:rsidTr="00BD6758">
        <w:trPr>
          <w:trHeight w:val="233"/>
          <w:jc w:val="center"/>
        </w:trPr>
        <w:tc>
          <w:tcPr>
            <w:tcW w:w="1683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MP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111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867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20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19 %</w:t>
            </w:r>
          </w:p>
        </w:tc>
      </w:tr>
      <w:tr w:rsidR="00BD6758" w:rsidTr="00BD6758">
        <w:trPr>
          <w:trHeight w:val="233"/>
          <w:jc w:val="center"/>
        </w:trPr>
        <w:tc>
          <w:tcPr>
            <w:tcW w:w="1683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ehMP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113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318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64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26 %</w:t>
            </w:r>
          </w:p>
        </w:tc>
      </w:tr>
      <w:tr w:rsidR="00BD6758" w:rsidTr="00BD6758">
        <w:trPr>
          <w:trHeight w:val="233"/>
          <w:jc w:val="center"/>
        </w:trPr>
        <w:tc>
          <w:tcPr>
            <w:tcW w:w="1683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MAME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50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2464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55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21 %</w:t>
            </w:r>
          </w:p>
        </w:tc>
      </w:tr>
      <w:tr w:rsidR="00BD6758" w:rsidTr="00BD6758">
        <w:trPr>
          <w:trHeight w:val="233"/>
          <w:jc w:val="center"/>
        </w:trPr>
        <w:tc>
          <w:tcPr>
            <w:tcW w:w="1683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ehMAME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65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196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65</w:t>
            </w:r>
          </w:p>
        </w:tc>
        <w:tc>
          <w:tcPr>
            <w:tcW w:w="1688" w:type="dxa"/>
            <w:vAlign w:val="center"/>
          </w:tcPr>
          <w:p w:rsidR="00BD6758" w:rsidRDefault="00BD6758" w:rsidP="00961374">
            <w:pPr>
              <w:pStyle w:val="Tabulka-hodnota"/>
            </w:pPr>
            <w:r>
              <w:t>16 %</w:t>
            </w:r>
          </w:p>
        </w:tc>
      </w:tr>
    </w:tbl>
    <w:p w:rsidR="00236C95" w:rsidRDefault="00236C95" w:rsidP="00E43B57"/>
    <w:p w:rsidR="00236C95" w:rsidRDefault="00236C95" w:rsidP="00961374">
      <w:pPr>
        <w:pStyle w:val="Kapitola"/>
      </w:pPr>
      <w:r>
        <w:t>Psaní vzorců</w:t>
      </w:r>
    </w:p>
    <w:p w:rsidR="00236C95" w:rsidRDefault="00236C95" w:rsidP="00961374">
      <w:pPr>
        <w:pStyle w:val="odstavec"/>
      </w:pPr>
      <w:r>
        <w:t>Při psaní vzorců respektujte tyto základní zásady:</w:t>
      </w:r>
    </w:p>
    <w:p w:rsidR="00236C95" w:rsidRDefault="00236C95" w:rsidP="00981BA8">
      <w:pPr>
        <w:pStyle w:val="Odrky"/>
      </w:pPr>
      <w:r>
        <w:t>vzorce (rovnice) se zarovnávají s levým okrajem a od okolního textu se oddělují mezerou (řádkem);</w:t>
      </w:r>
    </w:p>
    <w:p w:rsidR="00236C95" w:rsidRDefault="00236C95" w:rsidP="00981BA8">
      <w:pPr>
        <w:pStyle w:val="Odrky"/>
      </w:pPr>
      <w:r>
        <w:t xml:space="preserve">v případě číslování </w:t>
      </w:r>
      <w:r w:rsidRPr="00E524C7">
        <w:t xml:space="preserve">vzorců se </w:t>
      </w:r>
      <w:r>
        <w:t>toto číslo umístěné do kulatých závorek uvádí na pravém konci řádku. Toto číslo by mělo být napsáno odlišným typem písma</w:t>
      </w:r>
      <w:r w:rsidR="00E524C7" w:rsidRPr="008E177F">
        <w:t xml:space="preserve">, </w:t>
      </w:r>
      <w:r>
        <w:t>než</w:t>
      </w:r>
      <w:r w:rsidR="00E524C7">
        <w:t xml:space="preserve"> čísla, která jsou</w:t>
      </w:r>
      <w:r w:rsidR="00C54891">
        <w:t xml:space="preserve"> </w:t>
      </w:r>
      <w:r>
        <w:t>použita ve vzorcích;</w:t>
      </w:r>
    </w:p>
    <w:p w:rsidR="00236C95" w:rsidRDefault="00236C95" w:rsidP="00981BA8">
      <w:pPr>
        <w:pStyle w:val="Odrky"/>
      </w:pPr>
      <w:r>
        <w:t xml:space="preserve">pro označení matematických proměnných (fyzikálních veličin) se používá kurzíva, aby </w:t>
      </w:r>
      <w:r w:rsidRPr="00E524C7">
        <w:t xml:space="preserve">se </w:t>
      </w:r>
      <w:r w:rsidR="00E524C7" w:rsidRPr="00E524C7">
        <w:t>tyto</w:t>
      </w:r>
      <w:r w:rsidR="00C54891" w:rsidRPr="00E524C7">
        <w:t xml:space="preserve"> </w:t>
      </w:r>
      <w:r w:rsidRPr="00E524C7">
        <w:t xml:space="preserve">odlišily </w:t>
      </w:r>
      <w:r>
        <w:t>od jednotek;</w:t>
      </w:r>
    </w:p>
    <w:p w:rsidR="00236C95" w:rsidRDefault="00236C95" w:rsidP="00981BA8">
      <w:pPr>
        <w:pStyle w:val="Odrky"/>
      </w:pPr>
      <w:r>
        <w:t xml:space="preserve">v případě, že je třeba rovnici rozdělit do více řádků, zalomení </w:t>
      </w:r>
      <w:r w:rsidR="00EA39B5">
        <w:t xml:space="preserve">se </w:t>
      </w:r>
      <w:r>
        <w:t>provádí před rovnítkem (=) nebo</w:t>
      </w:r>
      <w:r w:rsidR="00E524C7">
        <w:t xml:space="preserve"> před</w:t>
      </w:r>
      <w:r w:rsidR="00D41C51" w:rsidRPr="008E177F">
        <w:t xml:space="preserve"> </w:t>
      </w:r>
      <w:r>
        <w:t xml:space="preserve">znaménky pro sčítání (+), odčítání (−), násobení (. nebo </w:t>
      </w:r>
      <w:r w:rsidRPr="00CC4DFE">
        <w:t>x</w:t>
      </w:r>
      <w:r w:rsidR="00981BA8">
        <w:t xml:space="preserve"> ) nebo dělení (/).</w:t>
      </w:r>
    </w:p>
    <w:p w:rsidR="00236C95" w:rsidRDefault="00236C95" w:rsidP="00961374">
      <w:pPr>
        <w:pStyle w:val="Kapitola"/>
      </w:pPr>
      <w:r>
        <w:t xml:space="preserve">Psaní </w:t>
      </w:r>
      <w:r w:rsidRPr="00CC4DFE">
        <w:t>jednotek</w:t>
      </w:r>
    </w:p>
    <w:p w:rsidR="00236C95" w:rsidRDefault="00885380" w:rsidP="00961374">
      <w:pPr>
        <w:pStyle w:val="odstavec"/>
      </w:pPr>
      <w:r w:rsidRPr="00CC4DFE">
        <w:t>Používejte</w:t>
      </w:r>
      <w:r>
        <w:t xml:space="preserve"> pouze</w:t>
      </w:r>
      <w:r w:rsidR="00236C95">
        <w:t xml:space="preserve"> soustavu jednotek SI.</w:t>
      </w:r>
    </w:p>
    <w:p w:rsidR="00236C95" w:rsidRPr="00236C95" w:rsidRDefault="00236C95" w:rsidP="00FD0836">
      <w:r w:rsidRPr="00961374">
        <w:rPr>
          <w:rStyle w:val="odstavecChar"/>
        </w:rPr>
        <w:t>Při psaní těchto jednotek jak v textu, tak i v popiskách grafů nebo v záhlaví tabulek, se tyto neumisťují do závorek (oproti dřívějšímu způsobu, kdy se jednotky zapisovaly do lomených závorek). Ve spojení s fyzikální veličinou je možno použít lomítko („veličina</w:t>
      </w:r>
      <w:r w:rsidR="008C2B13" w:rsidRPr="00961374">
        <w:rPr>
          <w:rStyle w:val="odstavecChar"/>
        </w:rPr>
        <w:t xml:space="preserve"> </w:t>
      </w:r>
      <w:r w:rsidRPr="00961374">
        <w:rPr>
          <w:rStyle w:val="odstavecChar"/>
        </w:rPr>
        <w:t>/</w:t>
      </w:r>
      <w:r w:rsidR="008C2B13" w:rsidRPr="00961374">
        <w:rPr>
          <w:rStyle w:val="odstavecChar"/>
        </w:rPr>
        <w:t xml:space="preserve"> </w:t>
      </w:r>
      <w:r w:rsidRPr="00961374">
        <w:rPr>
          <w:rStyle w:val="odstavecChar"/>
        </w:rPr>
        <w:t>jednotka“)</w:t>
      </w:r>
      <w:r>
        <w:t>.</w:t>
      </w:r>
    </w:p>
    <w:p w:rsidR="00236C95" w:rsidRDefault="00236C95" w:rsidP="00CC149E">
      <w:pPr>
        <w:pStyle w:val="Nadpisbezslovn"/>
      </w:pPr>
      <w:r>
        <w:t>Literatura</w:t>
      </w:r>
    </w:p>
    <w:p w:rsidR="00614D2D" w:rsidRDefault="00047AAB" w:rsidP="00CC4DFE">
      <w:pPr>
        <w:pStyle w:val="Seznamliteratury"/>
      </w:pPr>
      <w:r w:rsidRPr="00CC149E">
        <w:rPr>
          <w:rStyle w:val="literatura-polokaChar"/>
        </w:rPr>
        <w:t>Dle ČSN ISO 690</w:t>
      </w:r>
      <w:r w:rsidR="004C1898">
        <w:t>.</w:t>
      </w:r>
    </w:p>
    <w:p w:rsidR="00EE374D" w:rsidRDefault="00580C14" w:rsidP="00CC149E">
      <w:pPr>
        <w:pStyle w:val="kontakt-autor"/>
      </w:pPr>
      <w:bookmarkStart w:id="7" w:name="_Toc222128693"/>
      <w:r>
        <w:t xml:space="preserve">Ing. </w:t>
      </w:r>
      <w:bookmarkEnd w:id="7"/>
      <w:r w:rsidR="00826668">
        <w:t>Josef Novák</w:t>
      </w:r>
    </w:p>
    <w:p w:rsidR="00763FBD" w:rsidRDefault="00763FBD" w:rsidP="00CC149E">
      <w:pPr>
        <w:pStyle w:val="kontakt-adresa"/>
      </w:pPr>
      <w:bookmarkStart w:id="8" w:name="_Toc222128694"/>
      <w:r>
        <w:t>Univerzita Hradec Králové</w:t>
      </w:r>
      <w:bookmarkEnd w:id="8"/>
    </w:p>
    <w:p w:rsidR="00C05AC4" w:rsidRDefault="00826668" w:rsidP="00CC149E">
      <w:pPr>
        <w:pStyle w:val="kontakt-adresa"/>
      </w:pPr>
      <w:r>
        <w:t>Pedagogická fakulta</w:t>
      </w:r>
    </w:p>
    <w:p w:rsidR="00C05AC4" w:rsidRDefault="006E0CFE" w:rsidP="00CC149E">
      <w:pPr>
        <w:pStyle w:val="kontakt-adresa"/>
      </w:pPr>
      <w:bookmarkStart w:id="9" w:name="_Toc222128696"/>
      <w:r>
        <w:t>Rokitanského 62</w:t>
      </w:r>
      <w:bookmarkEnd w:id="9"/>
    </w:p>
    <w:p w:rsidR="00C05AC4" w:rsidRDefault="003339F4" w:rsidP="00CC149E">
      <w:pPr>
        <w:pStyle w:val="kontakt-adresa"/>
      </w:pPr>
      <w:bookmarkStart w:id="10" w:name="_Toc222128697"/>
      <w:r>
        <w:t>500 0</w:t>
      </w:r>
      <w:r w:rsidR="006E0CFE">
        <w:t>3</w:t>
      </w:r>
      <w:r>
        <w:t xml:space="preserve"> Hradec Králové</w:t>
      </w:r>
      <w:bookmarkEnd w:id="10"/>
    </w:p>
    <w:p w:rsidR="00047AAB" w:rsidRPr="008C2B13" w:rsidRDefault="00C05AC4" w:rsidP="00CC149E">
      <w:pPr>
        <w:pStyle w:val="kontakt-adresa"/>
      </w:pPr>
      <w:bookmarkStart w:id="11" w:name="_Toc222128698"/>
      <w:r>
        <w:t xml:space="preserve">e-mail: </w:t>
      </w:r>
      <w:hyperlink r:id="rId6" w:history="1">
        <w:r w:rsidR="00C86C71" w:rsidRPr="00C576B7">
          <w:t>josef.novak@uhk.cz</w:t>
        </w:r>
      </w:hyperlink>
      <w:bookmarkEnd w:id="11"/>
    </w:p>
    <w:sectPr w:rsidR="00047AAB" w:rsidRPr="008C2B13" w:rsidSect="00217392">
      <w:pgSz w:w="11906" w:h="16838"/>
      <w:pgMar w:top="1701" w:right="1701" w:bottom="209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01EAC8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09425352"/>
    <w:multiLevelType w:val="multilevel"/>
    <w:tmpl w:val="6922A41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1C151298"/>
    <w:multiLevelType w:val="hybridMultilevel"/>
    <w:tmpl w:val="099AA362"/>
    <w:lvl w:ilvl="0" w:tplc="7652A73A">
      <w:start w:val="1"/>
      <w:numFmt w:val="decimal"/>
      <w:pStyle w:val="Seznamliteratury"/>
      <w:lvlText w:val="[%1]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841A4786">
      <w:start w:val="1"/>
      <w:numFmt w:val="decimal"/>
      <w:pStyle w:val="Seznamliteratury"/>
      <w:lvlText w:val="[%2]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F0C3801"/>
    <w:multiLevelType w:val="hybridMultilevel"/>
    <w:tmpl w:val="D74282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2"/>
        </w:tabs>
        <w:ind w:left="214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2"/>
        </w:tabs>
        <w:ind w:left="286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2"/>
        </w:tabs>
        <w:ind w:left="358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2"/>
        </w:tabs>
        <w:ind w:left="430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2"/>
        </w:tabs>
        <w:ind w:left="502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2"/>
        </w:tabs>
        <w:ind w:left="574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2"/>
        </w:tabs>
        <w:ind w:left="646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2"/>
        </w:tabs>
        <w:ind w:left="7182" w:hanging="360"/>
      </w:pPr>
      <w:rPr>
        <w:rFonts w:ascii="Wingdings" w:hAnsi="Wingdings" w:hint="default"/>
      </w:rPr>
    </w:lvl>
  </w:abstractNum>
  <w:abstractNum w:abstractNumId="4" w15:restartNumberingAfterBreak="0">
    <w:nsid w:val="364C4647"/>
    <w:multiLevelType w:val="hybridMultilevel"/>
    <w:tmpl w:val="C5863AAA"/>
    <w:lvl w:ilvl="0" w:tplc="E4C8583A">
      <w:start w:val="1"/>
      <w:numFmt w:val="decimal"/>
      <w:pStyle w:val="Titulektabulky"/>
      <w:lvlText w:val="Tabulka %1.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55FB33CB"/>
    <w:multiLevelType w:val="hybridMultilevel"/>
    <w:tmpl w:val="47E0D1AC"/>
    <w:lvl w:ilvl="0" w:tplc="5442F54E">
      <w:start w:val="1"/>
      <w:numFmt w:val="decimal"/>
      <w:pStyle w:val="Titulekobrzku"/>
      <w:lvlText w:val="Obrázek 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7EB115E"/>
    <w:multiLevelType w:val="multilevel"/>
    <w:tmpl w:val="C4BE5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[%2]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FA7656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03407AD"/>
    <w:multiLevelType w:val="hybridMultilevel"/>
    <w:tmpl w:val="72767C28"/>
    <w:lvl w:ilvl="0" w:tplc="FFFFFFFF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09218FB"/>
    <w:multiLevelType w:val="hybridMultilevel"/>
    <w:tmpl w:val="0E320546"/>
    <w:lvl w:ilvl="0" w:tplc="CCA8D7C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6E81FA2"/>
    <w:multiLevelType w:val="hybridMultilevel"/>
    <w:tmpl w:val="98741356"/>
    <w:lvl w:ilvl="0" w:tplc="3134F77C">
      <w:start w:val="1"/>
      <w:numFmt w:val="bullet"/>
      <w:pStyle w:val="Odr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A4A09"/>
    <w:multiLevelType w:val="hybridMultilevel"/>
    <w:tmpl w:val="D1C40C32"/>
    <w:lvl w:ilvl="0" w:tplc="BDC0FAE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AB2364"/>
    <w:multiLevelType w:val="multilevel"/>
    <w:tmpl w:val="4798FBA8"/>
    <w:lvl w:ilvl="0">
      <w:start w:val="1"/>
      <w:numFmt w:val="decimal"/>
      <w:lvlText w:val="[%1]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[%2]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4E5516E"/>
    <w:multiLevelType w:val="multilevel"/>
    <w:tmpl w:val="94DE8428"/>
    <w:lvl w:ilvl="0">
      <w:start w:val="1"/>
      <w:numFmt w:val="decimal"/>
      <w:pStyle w:val="Nzevkapitoly"/>
      <w:lvlText w:val="%1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>
      <w:start w:val="1"/>
      <w:numFmt w:val="decimal"/>
      <w:pStyle w:val="Nzevpodkapitoly"/>
      <w:lvlText w:val="%1.%2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13"/>
  </w:num>
  <w:num w:numId="5">
    <w:abstractNumId w:val="8"/>
  </w:num>
  <w:num w:numId="6">
    <w:abstractNumId w:val="2"/>
  </w:num>
  <w:num w:numId="7">
    <w:abstractNumId w:val="6"/>
  </w:num>
  <w:num w:numId="8">
    <w:abstractNumId w:val="12"/>
  </w:num>
  <w:num w:numId="9">
    <w:abstractNumId w:val="13"/>
  </w:num>
  <w:num w:numId="10">
    <w:abstractNumId w:val="3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stylePaneFormatFilter w:val="B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A551A"/>
    <w:rsid w:val="00001180"/>
    <w:rsid w:val="000172E1"/>
    <w:rsid w:val="000257E0"/>
    <w:rsid w:val="00047AAB"/>
    <w:rsid w:val="00086605"/>
    <w:rsid w:val="000B6E08"/>
    <w:rsid w:val="000C5C29"/>
    <w:rsid w:val="001167DA"/>
    <w:rsid w:val="00120BD5"/>
    <w:rsid w:val="001333DD"/>
    <w:rsid w:val="00147F0B"/>
    <w:rsid w:val="0015263C"/>
    <w:rsid w:val="00153C8C"/>
    <w:rsid w:val="00161F39"/>
    <w:rsid w:val="001654D1"/>
    <w:rsid w:val="00173D12"/>
    <w:rsid w:val="001A1DC8"/>
    <w:rsid w:val="001B08B9"/>
    <w:rsid w:val="001C649A"/>
    <w:rsid w:val="001F11DF"/>
    <w:rsid w:val="001F6E61"/>
    <w:rsid w:val="00217392"/>
    <w:rsid w:val="00236C95"/>
    <w:rsid w:val="00240769"/>
    <w:rsid w:val="0024135D"/>
    <w:rsid w:val="00277866"/>
    <w:rsid w:val="002A4569"/>
    <w:rsid w:val="002A551A"/>
    <w:rsid w:val="002B6D97"/>
    <w:rsid w:val="002F36FD"/>
    <w:rsid w:val="003204BA"/>
    <w:rsid w:val="0032642C"/>
    <w:rsid w:val="003339F4"/>
    <w:rsid w:val="003432C6"/>
    <w:rsid w:val="003433B1"/>
    <w:rsid w:val="003512B9"/>
    <w:rsid w:val="003904AE"/>
    <w:rsid w:val="00397038"/>
    <w:rsid w:val="003A1BB2"/>
    <w:rsid w:val="003A2B66"/>
    <w:rsid w:val="003B14F5"/>
    <w:rsid w:val="003C4E3D"/>
    <w:rsid w:val="003E1C39"/>
    <w:rsid w:val="0040620F"/>
    <w:rsid w:val="00416CA1"/>
    <w:rsid w:val="00430EE7"/>
    <w:rsid w:val="00444A2B"/>
    <w:rsid w:val="00452491"/>
    <w:rsid w:val="0048321E"/>
    <w:rsid w:val="004C1898"/>
    <w:rsid w:val="004D19B4"/>
    <w:rsid w:val="004F0277"/>
    <w:rsid w:val="004F16F9"/>
    <w:rsid w:val="004F173D"/>
    <w:rsid w:val="004F4A30"/>
    <w:rsid w:val="00527C25"/>
    <w:rsid w:val="00580C14"/>
    <w:rsid w:val="00581844"/>
    <w:rsid w:val="00592020"/>
    <w:rsid w:val="005B3DAE"/>
    <w:rsid w:val="005C1EB7"/>
    <w:rsid w:val="00601A64"/>
    <w:rsid w:val="00614D2D"/>
    <w:rsid w:val="0062313B"/>
    <w:rsid w:val="006245F7"/>
    <w:rsid w:val="006249BD"/>
    <w:rsid w:val="00650432"/>
    <w:rsid w:val="006836BF"/>
    <w:rsid w:val="0069396A"/>
    <w:rsid w:val="00697C3F"/>
    <w:rsid w:val="006C4E6F"/>
    <w:rsid w:val="006E0CFE"/>
    <w:rsid w:val="0070004A"/>
    <w:rsid w:val="00701748"/>
    <w:rsid w:val="00763FBD"/>
    <w:rsid w:val="007648DA"/>
    <w:rsid w:val="007871F2"/>
    <w:rsid w:val="0079448F"/>
    <w:rsid w:val="00795578"/>
    <w:rsid w:val="007B3BFD"/>
    <w:rsid w:val="007E7971"/>
    <w:rsid w:val="007F7CCB"/>
    <w:rsid w:val="00806E8E"/>
    <w:rsid w:val="00820EF6"/>
    <w:rsid w:val="00826668"/>
    <w:rsid w:val="00827606"/>
    <w:rsid w:val="008637E3"/>
    <w:rsid w:val="00885380"/>
    <w:rsid w:val="008943CB"/>
    <w:rsid w:val="008B0485"/>
    <w:rsid w:val="008B2C4A"/>
    <w:rsid w:val="008B625F"/>
    <w:rsid w:val="008C2B13"/>
    <w:rsid w:val="008D6A49"/>
    <w:rsid w:val="008E177F"/>
    <w:rsid w:val="00912800"/>
    <w:rsid w:val="0095313A"/>
    <w:rsid w:val="00961374"/>
    <w:rsid w:val="00964DD5"/>
    <w:rsid w:val="00966CB6"/>
    <w:rsid w:val="00981BA8"/>
    <w:rsid w:val="00A442AB"/>
    <w:rsid w:val="00A95D71"/>
    <w:rsid w:val="00AB3FC5"/>
    <w:rsid w:val="00AF71DF"/>
    <w:rsid w:val="00B0360B"/>
    <w:rsid w:val="00B12DF2"/>
    <w:rsid w:val="00B1699F"/>
    <w:rsid w:val="00B56655"/>
    <w:rsid w:val="00B76698"/>
    <w:rsid w:val="00BA37D1"/>
    <w:rsid w:val="00BB707B"/>
    <w:rsid w:val="00BD0B70"/>
    <w:rsid w:val="00BD392D"/>
    <w:rsid w:val="00BD6758"/>
    <w:rsid w:val="00BF1403"/>
    <w:rsid w:val="00C05AC4"/>
    <w:rsid w:val="00C24F58"/>
    <w:rsid w:val="00C257AB"/>
    <w:rsid w:val="00C54891"/>
    <w:rsid w:val="00C576B7"/>
    <w:rsid w:val="00C629C2"/>
    <w:rsid w:val="00C65B8E"/>
    <w:rsid w:val="00C76C7F"/>
    <w:rsid w:val="00C77DCC"/>
    <w:rsid w:val="00C86C71"/>
    <w:rsid w:val="00C9118C"/>
    <w:rsid w:val="00C96358"/>
    <w:rsid w:val="00CA3232"/>
    <w:rsid w:val="00CB12B1"/>
    <w:rsid w:val="00CC149E"/>
    <w:rsid w:val="00CC4DFE"/>
    <w:rsid w:val="00CC4EB1"/>
    <w:rsid w:val="00CF1DA3"/>
    <w:rsid w:val="00D21C62"/>
    <w:rsid w:val="00D41C51"/>
    <w:rsid w:val="00D427A4"/>
    <w:rsid w:val="00D54407"/>
    <w:rsid w:val="00D73FD9"/>
    <w:rsid w:val="00D84A5C"/>
    <w:rsid w:val="00D86038"/>
    <w:rsid w:val="00DA5578"/>
    <w:rsid w:val="00DA7974"/>
    <w:rsid w:val="00DF1DB4"/>
    <w:rsid w:val="00E0592B"/>
    <w:rsid w:val="00E10490"/>
    <w:rsid w:val="00E40836"/>
    <w:rsid w:val="00E43B57"/>
    <w:rsid w:val="00E524C7"/>
    <w:rsid w:val="00EA39B5"/>
    <w:rsid w:val="00EB0A2D"/>
    <w:rsid w:val="00EC1CF9"/>
    <w:rsid w:val="00ED4689"/>
    <w:rsid w:val="00EE374D"/>
    <w:rsid w:val="00EE4837"/>
    <w:rsid w:val="00EE7FCB"/>
    <w:rsid w:val="00EF577A"/>
    <w:rsid w:val="00F203B1"/>
    <w:rsid w:val="00F26516"/>
    <w:rsid w:val="00F27590"/>
    <w:rsid w:val="00F30517"/>
    <w:rsid w:val="00F42C17"/>
    <w:rsid w:val="00F5492E"/>
    <w:rsid w:val="00F576F9"/>
    <w:rsid w:val="00FB2C55"/>
    <w:rsid w:val="00FD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8B9BEDE-10FF-4ECA-8E07-23310F0AC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3433B1"/>
    <w:pPr>
      <w:spacing w:before="80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semiHidden/>
    <w:rsid w:val="002173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rsid w:val="002173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rsid w:val="003204B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Autor">
    <w:name w:val="Autor"/>
    <w:basedOn w:val="Normln"/>
    <w:next w:val="Abstrakt"/>
    <w:link w:val="AutorChar"/>
    <w:rsid w:val="00E43B57"/>
    <w:pPr>
      <w:spacing w:before="240" w:after="720"/>
      <w:jc w:val="center"/>
      <w:outlineLvl w:val="1"/>
    </w:pPr>
    <w:rPr>
      <w:b/>
    </w:rPr>
  </w:style>
  <w:style w:type="paragraph" w:customStyle="1" w:styleId="Hlavikatabulky">
    <w:name w:val="Hlavička tabulky"/>
    <w:basedOn w:val="Normln"/>
    <w:link w:val="HlavikatabulkyChar"/>
    <w:rsid w:val="00592020"/>
    <w:pPr>
      <w:jc w:val="center"/>
    </w:pPr>
    <w:rPr>
      <w:b/>
      <w:bCs/>
      <w:szCs w:val="20"/>
    </w:rPr>
  </w:style>
  <w:style w:type="paragraph" w:customStyle="1" w:styleId="Abstrakt">
    <w:name w:val="Abstrakt"/>
    <w:basedOn w:val="Normln"/>
    <w:next w:val="Textabstraktu"/>
    <w:rsid w:val="00E43B57"/>
    <w:pPr>
      <w:spacing w:after="80"/>
    </w:pPr>
    <w:rPr>
      <w:b/>
    </w:rPr>
  </w:style>
  <w:style w:type="paragraph" w:customStyle="1" w:styleId="Textabstraktu">
    <w:name w:val="Text abstraktu"/>
    <w:basedOn w:val="Normln"/>
    <w:next w:val="Klovslova"/>
    <w:link w:val="TextabstraktuChar"/>
    <w:rsid w:val="00E43B57"/>
    <w:pPr>
      <w:spacing w:after="480"/>
    </w:pPr>
    <w:rPr>
      <w:i/>
    </w:rPr>
  </w:style>
  <w:style w:type="paragraph" w:customStyle="1" w:styleId="Klovslova">
    <w:name w:val="Klíčová slova"/>
    <w:basedOn w:val="Normln"/>
    <w:next w:val="Klovslova-text"/>
    <w:rsid w:val="00E43B57"/>
    <w:pPr>
      <w:spacing w:after="80"/>
    </w:pPr>
    <w:rPr>
      <w:b/>
    </w:rPr>
  </w:style>
  <w:style w:type="paragraph" w:customStyle="1" w:styleId="Klovslova-text">
    <w:name w:val="Klíčová slova - text"/>
    <w:basedOn w:val="Normln"/>
    <w:next w:val="Nzevkapitoly"/>
    <w:rsid w:val="00E43B57"/>
    <w:pPr>
      <w:spacing w:after="480"/>
    </w:pPr>
    <w:rPr>
      <w:i/>
    </w:rPr>
  </w:style>
  <w:style w:type="paragraph" w:customStyle="1" w:styleId="Nzevkapitoly">
    <w:name w:val="Název kapitoly"/>
    <w:basedOn w:val="Normln"/>
    <w:next w:val="Normln"/>
    <w:link w:val="NzevkapitolyChar"/>
    <w:rsid w:val="003433B1"/>
    <w:pPr>
      <w:keepNext/>
      <w:numPr>
        <w:numId w:val="4"/>
      </w:numPr>
      <w:spacing w:before="240" w:after="80"/>
    </w:pPr>
    <w:rPr>
      <w:b/>
    </w:rPr>
  </w:style>
  <w:style w:type="paragraph" w:customStyle="1" w:styleId="Odrky">
    <w:name w:val="Odrážky"/>
    <w:basedOn w:val="Normln"/>
    <w:link w:val="OdrkyChar"/>
    <w:rsid w:val="003433B1"/>
    <w:pPr>
      <w:numPr>
        <w:numId w:val="15"/>
      </w:numPr>
      <w:ind w:left="714" w:hanging="357"/>
      <w:contextualSpacing/>
    </w:pPr>
  </w:style>
  <w:style w:type="paragraph" w:customStyle="1" w:styleId="Literatura">
    <w:name w:val="Literatura"/>
    <w:basedOn w:val="Normln"/>
    <w:link w:val="LiteraturaChar"/>
    <w:rsid w:val="00E43B57"/>
    <w:pPr>
      <w:spacing w:before="300" w:after="80"/>
    </w:pPr>
    <w:rPr>
      <w:b/>
    </w:rPr>
  </w:style>
  <w:style w:type="paragraph" w:customStyle="1" w:styleId="Kontakt-jmnoautora">
    <w:name w:val="Kontakt - jméno autora"/>
    <w:basedOn w:val="Normln"/>
    <w:next w:val="Kontakt-daldaje"/>
    <w:link w:val="Kontakt-jmnoautoraChar"/>
    <w:rsid w:val="00592020"/>
    <w:pPr>
      <w:spacing w:before="300"/>
    </w:pPr>
    <w:rPr>
      <w:b/>
      <w:sz w:val="20"/>
    </w:rPr>
  </w:style>
  <w:style w:type="paragraph" w:customStyle="1" w:styleId="Kontakt-daldaje">
    <w:name w:val="Kontakt - další údaje"/>
    <w:basedOn w:val="Normln"/>
    <w:link w:val="Kontakt-daldajeChar"/>
    <w:rsid w:val="003433B1"/>
    <w:pPr>
      <w:spacing w:before="0"/>
    </w:pPr>
    <w:rPr>
      <w:sz w:val="20"/>
    </w:rPr>
  </w:style>
  <w:style w:type="paragraph" w:customStyle="1" w:styleId="Titulektabulky">
    <w:name w:val="Titulek tabulky"/>
    <w:basedOn w:val="Titulekobrzku"/>
    <w:link w:val="TitulektabulkyChar"/>
    <w:rsid w:val="00E524C7"/>
    <w:pPr>
      <w:keepNext/>
      <w:numPr>
        <w:numId w:val="14"/>
      </w:numPr>
      <w:tabs>
        <w:tab w:val="left" w:pos="1134"/>
      </w:tabs>
      <w:spacing w:before="240"/>
      <w:ind w:left="0" w:firstLine="0"/>
    </w:pPr>
  </w:style>
  <w:style w:type="paragraph" w:styleId="Rozloendokumentu">
    <w:name w:val="Document Map"/>
    <w:basedOn w:val="Normln"/>
    <w:link w:val="RozloendokumentuChar"/>
    <w:uiPriority w:val="99"/>
    <w:semiHidden/>
    <w:rsid w:val="00D21C6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Pr>
      <w:rFonts w:ascii="Segoe UI" w:hAnsi="Segoe UI" w:cs="Segoe UI"/>
      <w:sz w:val="16"/>
      <w:szCs w:val="16"/>
    </w:rPr>
  </w:style>
  <w:style w:type="paragraph" w:customStyle="1" w:styleId="Nzevpspvku">
    <w:name w:val="Název příspěvku"/>
    <w:basedOn w:val="Normln"/>
    <w:next w:val="Autor"/>
    <w:link w:val="NzevpspvkuChar"/>
    <w:rsid w:val="00E43B57"/>
    <w:pPr>
      <w:spacing w:before="240" w:after="80"/>
      <w:jc w:val="center"/>
      <w:outlineLvl w:val="0"/>
    </w:pPr>
    <w:rPr>
      <w:b/>
      <w:caps/>
      <w:sz w:val="28"/>
      <w:szCs w:val="28"/>
    </w:rPr>
  </w:style>
  <w:style w:type="paragraph" w:customStyle="1" w:styleId="Titulekobrzku">
    <w:name w:val="Titulek obrázku"/>
    <w:basedOn w:val="Normln"/>
    <w:next w:val="Normln"/>
    <w:link w:val="TitulekobrzkuChar"/>
    <w:rsid w:val="00FD0836"/>
    <w:pPr>
      <w:numPr>
        <w:numId w:val="13"/>
      </w:numPr>
      <w:spacing w:after="240"/>
      <w:jc w:val="center"/>
    </w:pPr>
    <w:rPr>
      <w:bCs/>
      <w:iCs/>
      <w:sz w:val="20"/>
      <w:szCs w:val="20"/>
    </w:rPr>
  </w:style>
  <w:style w:type="paragraph" w:customStyle="1" w:styleId="Seznamliteratury">
    <w:name w:val="Seznam literatury"/>
    <w:basedOn w:val="Normln"/>
    <w:link w:val="SeznamliteraturyChar"/>
    <w:rsid w:val="00E43B57"/>
    <w:pPr>
      <w:numPr>
        <w:numId w:val="6"/>
      </w:numPr>
      <w:spacing w:after="80"/>
    </w:pPr>
  </w:style>
  <w:style w:type="paragraph" w:styleId="Obsah1">
    <w:name w:val="toc 1"/>
    <w:basedOn w:val="Normln"/>
    <w:next w:val="Normln"/>
    <w:autoRedefine/>
    <w:uiPriority w:val="39"/>
    <w:semiHidden/>
    <w:rsid w:val="00964DD5"/>
    <w:pPr>
      <w:spacing w:before="120"/>
    </w:pPr>
    <w:rPr>
      <w:b/>
      <w:bCs/>
      <w:i/>
      <w:iCs/>
      <w:szCs w:val="28"/>
    </w:rPr>
  </w:style>
  <w:style w:type="paragraph" w:styleId="Obsah2">
    <w:name w:val="toc 2"/>
    <w:basedOn w:val="Normln"/>
    <w:next w:val="Normln"/>
    <w:autoRedefine/>
    <w:uiPriority w:val="39"/>
    <w:semiHidden/>
    <w:rsid w:val="00964DD5"/>
    <w:pPr>
      <w:spacing w:before="120"/>
      <w:ind w:left="240"/>
    </w:pPr>
    <w:rPr>
      <w:b/>
      <w:bCs/>
      <w:sz w:val="22"/>
      <w:szCs w:val="26"/>
    </w:rPr>
  </w:style>
  <w:style w:type="paragraph" w:styleId="Obsah3">
    <w:name w:val="toc 3"/>
    <w:basedOn w:val="Normln"/>
    <w:next w:val="Normln"/>
    <w:autoRedefine/>
    <w:uiPriority w:val="39"/>
    <w:semiHidden/>
    <w:rsid w:val="00964DD5"/>
    <w:pPr>
      <w:ind w:left="480"/>
    </w:pPr>
    <w:rPr>
      <w:sz w:val="20"/>
    </w:rPr>
  </w:style>
  <w:style w:type="paragraph" w:styleId="Obsah4">
    <w:name w:val="toc 4"/>
    <w:basedOn w:val="Normln"/>
    <w:next w:val="Normln"/>
    <w:autoRedefine/>
    <w:uiPriority w:val="39"/>
    <w:semiHidden/>
    <w:rsid w:val="00964DD5"/>
    <w:pPr>
      <w:ind w:left="720"/>
    </w:pPr>
    <w:rPr>
      <w:sz w:val="20"/>
    </w:rPr>
  </w:style>
  <w:style w:type="paragraph" w:styleId="Obsah5">
    <w:name w:val="toc 5"/>
    <w:basedOn w:val="Normln"/>
    <w:next w:val="Normln"/>
    <w:autoRedefine/>
    <w:uiPriority w:val="39"/>
    <w:semiHidden/>
    <w:rsid w:val="00964DD5"/>
    <w:pPr>
      <w:ind w:left="960"/>
    </w:pPr>
    <w:rPr>
      <w:sz w:val="20"/>
    </w:rPr>
  </w:style>
  <w:style w:type="paragraph" w:styleId="Obsah6">
    <w:name w:val="toc 6"/>
    <w:basedOn w:val="Normln"/>
    <w:next w:val="Normln"/>
    <w:autoRedefine/>
    <w:uiPriority w:val="39"/>
    <w:semiHidden/>
    <w:rsid w:val="00964DD5"/>
    <w:pPr>
      <w:ind w:left="1200"/>
    </w:pPr>
    <w:rPr>
      <w:sz w:val="20"/>
    </w:rPr>
  </w:style>
  <w:style w:type="paragraph" w:styleId="Obsah7">
    <w:name w:val="toc 7"/>
    <w:basedOn w:val="Normln"/>
    <w:next w:val="Normln"/>
    <w:autoRedefine/>
    <w:uiPriority w:val="39"/>
    <w:semiHidden/>
    <w:rsid w:val="00964DD5"/>
    <w:pPr>
      <w:ind w:left="1440"/>
    </w:pPr>
    <w:rPr>
      <w:sz w:val="20"/>
    </w:rPr>
  </w:style>
  <w:style w:type="paragraph" w:styleId="Obsah8">
    <w:name w:val="toc 8"/>
    <w:basedOn w:val="Normln"/>
    <w:next w:val="Normln"/>
    <w:autoRedefine/>
    <w:uiPriority w:val="39"/>
    <w:semiHidden/>
    <w:rsid w:val="00964DD5"/>
    <w:pPr>
      <w:ind w:left="1680"/>
    </w:pPr>
    <w:rPr>
      <w:sz w:val="20"/>
    </w:rPr>
  </w:style>
  <w:style w:type="paragraph" w:styleId="Obsah9">
    <w:name w:val="toc 9"/>
    <w:basedOn w:val="Normln"/>
    <w:next w:val="Normln"/>
    <w:autoRedefine/>
    <w:uiPriority w:val="39"/>
    <w:semiHidden/>
    <w:rsid w:val="00964DD5"/>
    <w:pPr>
      <w:ind w:left="1920"/>
    </w:pPr>
    <w:rPr>
      <w:sz w:val="20"/>
    </w:rPr>
  </w:style>
  <w:style w:type="character" w:customStyle="1" w:styleId="OdrkyChar">
    <w:name w:val="Odrážky Char"/>
    <w:basedOn w:val="Standardnpsmoodstavce"/>
    <w:link w:val="Odrky"/>
    <w:locked/>
    <w:rsid w:val="003433B1"/>
    <w:rPr>
      <w:rFonts w:cs="Times New Roman"/>
      <w:sz w:val="24"/>
      <w:szCs w:val="24"/>
    </w:rPr>
  </w:style>
  <w:style w:type="paragraph" w:customStyle="1" w:styleId="Nzevpodkapitoly">
    <w:name w:val="Název podkapitoly"/>
    <w:basedOn w:val="Nzevkapitoly"/>
    <w:link w:val="NzevpodkapitolyChar"/>
    <w:rsid w:val="007B3BFD"/>
    <w:pPr>
      <w:numPr>
        <w:ilvl w:val="1"/>
      </w:numPr>
    </w:pPr>
  </w:style>
  <w:style w:type="character" w:customStyle="1" w:styleId="NzevkapitolyChar">
    <w:name w:val="Název kapitoly Char"/>
    <w:basedOn w:val="Standardnpsmoodstavce"/>
    <w:link w:val="Nzevkapitoly"/>
    <w:locked/>
    <w:rsid w:val="003433B1"/>
    <w:rPr>
      <w:rFonts w:cs="Times New Roman"/>
      <w:b/>
      <w:sz w:val="24"/>
      <w:szCs w:val="24"/>
    </w:rPr>
  </w:style>
  <w:style w:type="character" w:customStyle="1" w:styleId="NzevpodkapitolyChar">
    <w:name w:val="Název podkapitoly Char"/>
    <w:basedOn w:val="NzevkapitolyChar"/>
    <w:link w:val="Nzevpodkapitoly"/>
    <w:locked/>
    <w:rsid w:val="007B3BFD"/>
    <w:rPr>
      <w:rFonts w:cs="Times New Roman"/>
      <w:b/>
      <w:sz w:val="24"/>
      <w:szCs w:val="24"/>
    </w:rPr>
  </w:style>
  <w:style w:type="character" w:customStyle="1" w:styleId="TitulekobrzkuChar">
    <w:name w:val="Titulek obrázku Char"/>
    <w:basedOn w:val="Standardnpsmoodstavce"/>
    <w:link w:val="Titulekobrzku"/>
    <w:locked/>
    <w:rsid w:val="00FD0836"/>
    <w:rPr>
      <w:rFonts w:cs="Times New Roman"/>
      <w:bCs/>
      <w:iCs/>
      <w:sz w:val="24"/>
      <w:szCs w:val="24"/>
    </w:rPr>
  </w:style>
  <w:style w:type="character" w:customStyle="1" w:styleId="TitulektabulkyChar">
    <w:name w:val="Titulek tabulky Char"/>
    <w:basedOn w:val="TitulekobrzkuChar"/>
    <w:link w:val="Titulektabulky"/>
    <w:locked/>
    <w:rsid w:val="00E524C7"/>
    <w:rPr>
      <w:rFonts w:cs="Times New Roman"/>
      <w:bCs/>
      <w:iCs/>
      <w:sz w:val="24"/>
      <w:szCs w:val="24"/>
    </w:rPr>
  </w:style>
  <w:style w:type="paragraph" w:customStyle="1" w:styleId="odstavec">
    <w:name w:val="odstavec"/>
    <w:basedOn w:val="Normln"/>
    <w:link w:val="odstavecChar"/>
    <w:qFormat/>
    <w:rsid w:val="00CC149E"/>
  </w:style>
  <w:style w:type="paragraph" w:customStyle="1" w:styleId="Kapitola">
    <w:name w:val="Kapitola"/>
    <w:basedOn w:val="Nzevkapitoly"/>
    <w:link w:val="KapitolaChar"/>
    <w:qFormat/>
    <w:rsid w:val="00CC149E"/>
  </w:style>
  <w:style w:type="character" w:customStyle="1" w:styleId="odstavecChar">
    <w:name w:val="odstavec Char"/>
    <w:basedOn w:val="Standardnpsmoodstavce"/>
    <w:link w:val="odstavec"/>
    <w:locked/>
    <w:rsid w:val="00CC149E"/>
    <w:rPr>
      <w:rFonts w:cs="Times New Roman"/>
      <w:sz w:val="24"/>
      <w:szCs w:val="24"/>
    </w:rPr>
  </w:style>
  <w:style w:type="paragraph" w:customStyle="1" w:styleId="Podkapitola">
    <w:name w:val="Podkapitola"/>
    <w:basedOn w:val="Nzevpodkapitoly"/>
    <w:link w:val="PodkapitolaChar"/>
    <w:qFormat/>
    <w:rsid w:val="00CC149E"/>
  </w:style>
  <w:style w:type="character" w:customStyle="1" w:styleId="KapitolaChar">
    <w:name w:val="Kapitola Char"/>
    <w:basedOn w:val="NzevkapitolyChar"/>
    <w:link w:val="Kapitola"/>
    <w:locked/>
    <w:rsid w:val="00CC149E"/>
    <w:rPr>
      <w:rFonts w:cs="Times New Roman"/>
      <w:b/>
      <w:sz w:val="24"/>
      <w:szCs w:val="24"/>
    </w:rPr>
  </w:style>
  <w:style w:type="paragraph" w:customStyle="1" w:styleId="popisobrzku">
    <w:name w:val="popis obrázku"/>
    <w:basedOn w:val="Titulekobrzku"/>
    <w:link w:val="popisobrzkuChar"/>
    <w:qFormat/>
    <w:rsid w:val="00CC149E"/>
  </w:style>
  <w:style w:type="character" w:customStyle="1" w:styleId="PodkapitolaChar">
    <w:name w:val="Podkapitola Char"/>
    <w:basedOn w:val="NzevpodkapitolyChar"/>
    <w:link w:val="Podkapitola"/>
    <w:locked/>
    <w:rsid w:val="00CC149E"/>
    <w:rPr>
      <w:rFonts w:cs="Times New Roman"/>
      <w:b/>
      <w:sz w:val="24"/>
      <w:szCs w:val="24"/>
    </w:rPr>
  </w:style>
  <w:style w:type="paragraph" w:customStyle="1" w:styleId="popistabulky">
    <w:name w:val="popis tabulky"/>
    <w:basedOn w:val="Titulektabulky"/>
    <w:link w:val="popistabulkyChar"/>
    <w:qFormat/>
    <w:rsid w:val="00CC149E"/>
  </w:style>
  <w:style w:type="character" w:customStyle="1" w:styleId="popisobrzkuChar">
    <w:name w:val="popis obrázku Char"/>
    <w:basedOn w:val="TitulekobrzkuChar"/>
    <w:link w:val="popisobrzku"/>
    <w:locked/>
    <w:rsid w:val="00CC149E"/>
    <w:rPr>
      <w:rFonts w:cs="Times New Roman"/>
      <w:bCs/>
      <w:iCs/>
      <w:sz w:val="24"/>
      <w:szCs w:val="24"/>
    </w:rPr>
  </w:style>
  <w:style w:type="paragraph" w:customStyle="1" w:styleId="Nadpisbezslovn">
    <w:name w:val="Nadpis bez číslování"/>
    <w:basedOn w:val="Literatura"/>
    <w:link w:val="NadpisbezslovnChar"/>
    <w:qFormat/>
    <w:rsid w:val="00CC149E"/>
  </w:style>
  <w:style w:type="character" w:customStyle="1" w:styleId="popistabulkyChar">
    <w:name w:val="popis tabulky Char"/>
    <w:basedOn w:val="TitulektabulkyChar"/>
    <w:link w:val="popistabulky"/>
    <w:locked/>
    <w:rsid w:val="00CC149E"/>
    <w:rPr>
      <w:rFonts w:cs="Times New Roman"/>
      <w:bCs/>
      <w:iCs/>
      <w:sz w:val="24"/>
      <w:szCs w:val="24"/>
    </w:rPr>
  </w:style>
  <w:style w:type="paragraph" w:customStyle="1" w:styleId="literatura-poloka">
    <w:name w:val="literatura-položka"/>
    <w:basedOn w:val="Seznamliteratury"/>
    <w:link w:val="literatura-polokaChar"/>
    <w:qFormat/>
    <w:rsid w:val="00CC149E"/>
  </w:style>
  <w:style w:type="character" w:customStyle="1" w:styleId="LiteraturaChar">
    <w:name w:val="Literatura Char"/>
    <w:basedOn w:val="Standardnpsmoodstavce"/>
    <w:link w:val="Literatura"/>
    <w:locked/>
    <w:rsid w:val="00CC149E"/>
    <w:rPr>
      <w:rFonts w:cs="Times New Roman"/>
      <w:b/>
      <w:sz w:val="24"/>
      <w:szCs w:val="24"/>
    </w:rPr>
  </w:style>
  <w:style w:type="character" w:customStyle="1" w:styleId="NadpisbezslovnChar">
    <w:name w:val="Nadpis bez číslování Char"/>
    <w:basedOn w:val="LiteraturaChar"/>
    <w:link w:val="Nadpisbezslovn"/>
    <w:locked/>
    <w:rsid w:val="00CC149E"/>
    <w:rPr>
      <w:rFonts w:cs="Times New Roman"/>
      <w:b/>
      <w:sz w:val="24"/>
      <w:szCs w:val="24"/>
    </w:rPr>
  </w:style>
  <w:style w:type="paragraph" w:customStyle="1" w:styleId="kontakt-autor">
    <w:name w:val="kontakt-autor"/>
    <w:basedOn w:val="Kontakt-jmnoautora"/>
    <w:link w:val="kontakt-autorChar"/>
    <w:qFormat/>
    <w:rsid w:val="00CC149E"/>
  </w:style>
  <w:style w:type="character" w:customStyle="1" w:styleId="SeznamliteraturyChar">
    <w:name w:val="Seznam literatury Char"/>
    <w:basedOn w:val="Standardnpsmoodstavce"/>
    <w:link w:val="Seznamliteratury"/>
    <w:locked/>
    <w:rsid w:val="00CC149E"/>
    <w:rPr>
      <w:rFonts w:cs="Times New Roman"/>
      <w:sz w:val="24"/>
      <w:szCs w:val="24"/>
    </w:rPr>
  </w:style>
  <w:style w:type="character" w:customStyle="1" w:styleId="literatura-polokaChar">
    <w:name w:val="literatura-položka Char"/>
    <w:basedOn w:val="SeznamliteraturyChar"/>
    <w:link w:val="literatura-poloka"/>
    <w:locked/>
    <w:rsid w:val="00CC149E"/>
    <w:rPr>
      <w:rFonts w:cs="Times New Roman"/>
      <w:sz w:val="24"/>
      <w:szCs w:val="24"/>
    </w:rPr>
  </w:style>
  <w:style w:type="paragraph" w:customStyle="1" w:styleId="kontakt-adresa">
    <w:name w:val="kontakt-adresa"/>
    <w:basedOn w:val="Kontakt-daldaje"/>
    <w:link w:val="kontakt-adresaChar"/>
    <w:qFormat/>
    <w:rsid w:val="00CC149E"/>
  </w:style>
  <w:style w:type="character" w:customStyle="1" w:styleId="Kontakt-jmnoautoraChar">
    <w:name w:val="Kontakt - jméno autora Char"/>
    <w:basedOn w:val="Standardnpsmoodstavce"/>
    <w:link w:val="Kontakt-jmnoautora"/>
    <w:locked/>
    <w:rsid w:val="00CC149E"/>
    <w:rPr>
      <w:rFonts w:cs="Times New Roman"/>
      <w:b/>
      <w:sz w:val="24"/>
      <w:szCs w:val="24"/>
    </w:rPr>
  </w:style>
  <w:style w:type="character" w:customStyle="1" w:styleId="kontakt-autorChar">
    <w:name w:val="kontakt-autor Char"/>
    <w:basedOn w:val="Kontakt-jmnoautoraChar"/>
    <w:link w:val="kontakt-autor"/>
    <w:locked/>
    <w:rsid w:val="00CC149E"/>
    <w:rPr>
      <w:rFonts w:cs="Times New Roman"/>
      <w:b/>
      <w:sz w:val="24"/>
      <w:szCs w:val="24"/>
    </w:rPr>
  </w:style>
  <w:style w:type="paragraph" w:customStyle="1" w:styleId="nzevpspvku0">
    <w:name w:val="název příspěvku"/>
    <w:basedOn w:val="Nzevpspvku"/>
    <w:link w:val="nzevpspvkuChar0"/>
    <w:qFormat/>
    <w:rsid w:val="00CC149E"/>
  </w:style>
  <w:style w:type="character" w:customStyle="1" w:styleId="Kontakt-daldajeChar">
    <w:name w:val="Kontakt - další údaje Char"/>
    <w:basedOn w:val="Standardnpsmoodstavce"/>
    <w:link w:val="Kontakt-daldaje"/>
    <w:locked/>
    <w:rsid w:val="00CC149E"/>
    <w:rPr>
      <w:rFonts w:cs="Times New Roman"/>
      <w:sz w:val="24"/>
      <w:szCs w:val="24"/>
    </w:rPr>
  </w:style>
  <w:style w:type="character" w:customStyle="1" w:styleId="kontakt-adresaChar">
    <w:name w:val="kontakt-adresa Char"/>
    <w:basedOn w:val="Kontakt-daldajeChar"/>
    <w:link w:val="kontakt-adresa"/>
    <w:locked/>
    <w:rsid w:val="00CC149E"/>
    <w:rPr>
      <w:rFonts w:cs="Times New Roman"/>
      <w:sz w:val="24"/>
      <w:szCs w:val="24"/>
    </w:rPr>
  </w:style>
  <w:style w:type="paragraph" w:customStyle="1" w:styleId="autor0">
    <w:name w:val="autor"/>
    <w:basedOn w:val="Autor"/>
    <w:link w:val="autorChar0"/>
    <w:qFormat/>
    <w:rsid w:val="00452491"/>
  </w:style>
  <w:style w:type="character" w:customStyle="1" w:styleId="NzevpspvkuChar">
    <w:name w:val="Název příspěvku Char"/>
    <w:basedOn w:val="Standardnpsmoodstavce"/>
    <w:link w:val="Nzevpspvku"/>
    <w:locked/>
    <w:rsid w:val="00CC149E"/>
    <w:rPr>
      <w:rFonts w:cs="Times New Roman"/>
      <w:b/>
      <w:caps/>
      <w:sz w:val="28"/>
      <w:szCs w:val="28"/>
    </w:rPr>
  </w:style>
  <w:style w:type="character" w:customStyle="1" w:styleId="nzevpspvkuChar0">
    <w:name w:val="název příspěvku Char"/>
    <w:basedOn w:val="NzevpspvkuChar"/>
    <w:link w:val="nzevpspvku0"/>
    <w:locked/>
    <w:rsid w:val="00CC149E"/>
    <w:rPr>
      <w:rFonts w:cs="Times New Roman"/>
      <w:b/>
      <w:caps/>
      <w:sz w:val="28"/>
      <w:szCs w:val="28"/>
    </w:rPr>
  </w:style>
  <w:style w:type="paragraph" w:customStyle="1" w:styleId="Ditech-abstract">
    <w:name w:val="Ditech-abstract"/>
    <w:aliases w:val="klíčová slova"/>
    <w:basedOn w:val="Textabstraktu"/>
    <w:link w:val="Ditech-abstractChar"/>
    <w:qFormat/>
    <w:rsid w:val="00F26516"/>
  </w:style>
  <w:style w:type="character" w:customStyle="1" w:styleId="AutorChar">
    <w:name w:val="Autor Char"/>
    <w:basedOn w:val="Standardnpsmoodstavce"/>
    <w:link w:val="Autor"/>
    <w:locked/>
    <w:rsid w:val="00452491"/>
    <w:rPr>
      <w:rFonts w:cs="Times New Roman"/>
      <w:b/>
      <w:sz w:val="24"/>
      <w:szCs w:val="24"/>
    </w:rPr>
  </w:style>
  <w:style w:type="character" w:customStyle="1" w:styleId="autorChar0">
    <w:name w:val="autor Char"/>
    <w:basedOn w:val="AutorChar"/>
    <w:link w:val="autor0"/>
    <w:locked/>
    <w:rsid w:val="00452491"/>
    <w:rPr>
      <w:rFonts w:cs="Times New Roman"/>
      <w:b/>
      <w:sz w:val="24"/>
      <w:szCs w:val="24"/>
    </w:rPr>
  </w:style>
  <w:style w:type="character" w:customStyle="1" w:styleId="TextabstraktuChar">
    <w:name w:val="Text abstraktu Char"/>
    <w:basedOn w:val="Standardnpsmoodstavce"/>
    <w:link w:val="Textabstraktu"/>
    <w:locked/>
    <w:rsid w:val="00F26516"/>
    <w:rPr>
      <w:rFonts w:cs="Times New Roman"/>
      <w:i/>
      <w:sz w:val="24"/>
      <w:szCs w:val="24"/>
    </w:rPr>
  </w:style>
  <w:style w:type="character" w:customStyle="1" w:styleId="Ditech-abstractChar">
    <w:name w:val="Ditech-abstract Char"/>
    <w:aliases w:val="klíčová slova Char"/>
    <w:basedOn w:val="TextabstraktuChar"/>
    <w:link w:val="Ditech-abstract"/>
    <w:locked/>
    <w:rsid w:val="00F26516"/>
    <w:rPr>
      <w:rFonts w:cs="Times New Roman"/>
      <w:i/>
      <w:sz w:val="24"/>
      <w:szCs w:val="24"/>
    </w:rPr>
  </w:style>
  <w:style w:type="paragraph" w:customStyle="1" w:styleId="Tabulka-hlavika">
    <w:name w:val="Tabulka - hlavička"/>
    <w:basedOn w:val="Hlavikatabulky"/>
    <w:link w:val="Tabulka-hlavikaChar"/>
    <w:qFormat/>
    <w:rsid w:val="00961374"/>
  </w:style>
  <w:style w:type="paragraph" w:customStyle="1" w:styleId="Tabulka-hodnota">
    <w:name w:val="Tabulka - hodnota"/>
    <w:basedOn w:val="Normln"/>
    <w:link w:val="Tabulka-hodnotaChar"/>
    <w:qFormat/>
    <w:rsid w:val="00961374"/>
  </w:style>
  <w:style w:type="character" w:customStyle="1" w:styleId="HlavikatabulkyChar">
    <w:name w:val="Hlavička tabulky Char"/>
    <w:basedOn w:val="Standardnpsmoodstavce"/>
    <w:link w:val="Hlavikatabulky"/>
    <w:locked/>
    <w:rsid w:val="00961374"/>
    <w:rPr>
      <w:rFonts w:cs="Times New Roman"/>
      <w:b/>
      <w:bCs/>
      <w:sz w:val="24"/>
    </w:rPr>
  </w:style>
  <w:style w:type="character" w:customStyle="1" w:styleId="Tabulka-hlavikaChar">
    <w:name w:val="Tabulka - hlavička Char"/>
    <w:basedOn w:val="HlavikatabulkyChar"/>
    <w:link w:val="Tabulka-hlavika"/>
    <w:locked/>
    <w:rsid w:val="00961374"/>
    <w:rPr>
      <w:rFonts w:cs="Times New Roman"/>
      <w:b/>
      <w:bCs/>
      <w:sz w:val="24"/>
    </w:rPr>
  </w:style>
  <w:style w:type="character" w:customStyle="1" w:styleId="Tabulka-hodnotaChar">
    <w:name w:val="Tabulka - hodnota Char"/>
    <w:basedOn w:val="Standardnpsmoodstavce"/>
    <w:link w:val="Tabulka-hodnota"/>
    <w:locked/>
    <w:rsid w:val="00961374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osef.novak@uhk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balovsky\AppData\Local\Temp\Temp1_DITECH.ZIP\DITECH%2012_&#352;ablona%20p&#345;&#237;sp&#283;vku_2012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DITECH 12_Šablona příspěvku_2012</Template>
  <TotalTime>1</TotalTime>
  <Pages>3</Pages>
  <Words>560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PŘÍSPĚVKU</vt:lpstr>
    </vt:vector>
  </TitlesOfParts>
  <Company>UHK</Company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PŘÍSPĚVKU</dc:title>
  <dc:subject/>
  <dc:creator>hubalovsky</dc:creator>
  <cp:keywords/>
  <dc:description/>
  <cp:lastModifiedBy>notebook</cp:lastModifiedBy>
  <cp:revision>2</cp:revision>
  <cp:lastPrinted>2009-09-10T11:09:00Z</cp:lastPrinted>
  <dcterms:created xsi:type="dcterms:W3CDTF">2018-10-16T18:55:00Z</dcterms:created>
  <dcterms:modified xsi:type="dcterms:W3CDTF">2018-10-16T18:55:00Z</dcterms:modified>
</cp:coreProperties>
</file>