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B19" w:rsidRDefault="001D7B19"/>
    <w:p w:rsidR="001C7BCE" w:rsidRDefault="001C7BCE"/>
    <w:p w:rsidR="00A259D8" w:rsidRDefault="00A259D8" w:rsidP="00A259D8">
      <w:pPr>
        <w:spacing w:after="200" w:line="276" w:lineRule="auto"/>
        <w:ind w:left="2124" w:firstLine="708"/>
        <w:rPr>
          <w:b/>
          <w:sz w:val="28"/>
          <w:szCs w:val="28"/>
        </w:rPr>
      </w:pPr>
    </w:p>
    <w:p w:rsidR="00A259D8" w:rsidRDefault="00A259D8" w:rsidP="00A259D8">
      <w:pPr>
        <w:spacing w:after="200" w:line="276" w:lineRule="auto"/>
        <w:ind w:left="2124" w:firstLine="708"/>
        <w:rPr>
          <w:b/>
          <w:sz w:val="28"/>
          <w:szCs w:val="28"/>
        </w:rPr>
      </w:pPr>
    </w:p>
    <w:p w:rsidR="00A259D8" w:rsidRPr="00A259D8" w:rsidRDefault="00A259D8" w:rsidP="00A259D8">
      <w:pPr>
        <w:spacing w:after="200" w:line="276" w:lineRule="auto"/>
        <w:ind w:left="2124" w:firstLine="708"/>
        <w:rPr>
          <w:b/>
          <w:sz w:val="36"/>
          <w:szCs w:val="36"/>
        </w:rPr>
      </w:pPr>
      <w:r w:rsidRPr="00A259D8">
        <w:rPr>
          <w:b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186055</wp:posOffset>
            </wp:positionH>
            <wp:positionV relativeFrom="paragraph">
              <wp:posOffset>-1270</wp:posOffset>
            </wp:positionV>
            <wp:extent cx="1295400" cy="1009650"/>
            <wp:effectExtent l="19050" t="0" r="0" b="0"/>
            <wp:wrapNone/>
            <wp:docPr id="5" name="obrázek 3" descr="FIM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M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64" t="19240" r="29305" b="24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259D8">
        <w:rPr>
          <w:b/>
          <w:sz w:val="36"/>
          <w:szCs w:val="36"/>
        </w:rPr>
        <w:t>UNIVERZITA HRADEC KRÁLOVÉ</w:t>
      </w:r>
    </w:p>
    <w:p w:rsidR="00A259D8" w:rsidRPr="00A259D8" w:rsidRDefault="00A259D8" w:rsidP="00A259D8">
      <w:pPr>
        <w:spacing w:after="200" w:line="276" w:lineRule="auto"/>
        <w:ind w:left="2124" w:firstLine="708"/>
        <w:rPr>
          <w:b/>
          <w:sz w:val="28"/>
          <w:szCs w:val="28"/>
        </w:rPr>
      </w:pPr>
      <w:r w:rsidRPr="00A259D8">
        <w:rPr>
          <w:b/>
          <w:sz w:val="28"/>
          <w:szCs w:val="28"/>
        </w:rPr>
        <w:t>FAKULTA INFORMATIKY A MANAGEMENTU</w:t>
      </w:r>
    </w:p>
    <w:p w:rsidR="00A259D8" w:rsidRPr="00A259D8" w:rsidRDefault="00A259D8" w:rsidP="00A259D8">
      <w:pPr>
        <w:spacing w:after="200" w:line="276" w:lineRule="auto"/>
        <w:ind w:left="2124" w:firstLine="708"/>
        <w:rPr>
          <w:b/>
          <w:sz w:val="28"/>
          <w:szCs w:val="28"/>
        </w:rPr>
      </w:pPr>
      <w:r w:rsidRPr="00A259D8">
        <w:rPr>
          <w:b/>
          <w:sz w:val="28"/>
          <w:szCs w:val="28"/>
        </w:rPr>
        <w:t>MANAGEMENT CESTOVNÍHO RUCHU</w:t>
      </w:r>
    </w:p>
    <w:p w:rsidR="00A259D8" w:rsidRDefault="00A259D8" w:rsidP="00A259D8">
      <w:pPr>
        <w:spacing w:after="200" w:line="276" w:lineRule="auto"/>
        <w:jc w:val="right"/>
        <w:rPr>
          <w:b/>
          <w:sz w:val="28"/>
          <w:szCs w:val="28"/>
        </w:rPr>
      </w:pPr>
    </w:p>
    <w:p w:rsidR="00A259D8" w:rsidRDefault="00A259D8" w:rsidP="00A259D8">
      <w:pPr>
        <w:spacing w:after="200" w:line="276" w:lineRule="auto"/>
        <w:jc w:val="right"/>
        <w:rPr>
          <w:b/>
          <w:sz w:val="28"/>
          <w:szCs w:val="28"/>
        </w:rPr>
      </w:pPr>
    </w:p>
    <w:p w:rsidR="00A259D8" w:rsidRDefault="00A259D8" w:rsidP="00A259D8">
      <w:pPr>
        <w:spacing w:after="200" w:line="276" w:lineRule="auto"/>
        <w:jc w:val="right"/>
        <w:rPr>
          <w:b/>
          <w:sz w:val="28"/>
          <w:szCs w:val="28"/>
        </w:rPr>
      </w:pPr>
    </w:p>
    <w:p w:rsidR="00A259D8" w:rsidRDefault="00A259D8" w:rsidP="00A259D8">
      <w:pPr>
        <w:spacing w:after="200" w:line="276" w:lineRule="auto"/>
        <w:jc w:val="right"/>
        <w:rPr>
          <w:b/>
          <w:sz w:val="28"/>
          <w:szCs w:val="28"/>
        </w:rPr>
      </w:pPr>
    </w:p>
    <w:p w:rsidR="00240C89" w:rsidRDefault="008714A7" w:rsidP="00405EE4">
      <w:pPr>
        <w:jc w:val="center"/>
        <w:rPr>
          <w:b/>
          <w:sz w:val="28"/>
          <w:szCs w:val="28"/>
        </w:rPr>
      </w:pPr>
      <w:r>
        <w:rPr>
          <w:b/>
          <w:sz w:val="52"/>
          <w:szCs w:val="52"/>
        </w:rPr>
        <w:t>Zpráva z</w:t>
      </w:r>
      <w:r w:rsidR="00A259D8" w:rsidRPr="00A259D8">
        <w:rPr>
          <w:b/>
          <w:sz w:val="52"/>
          <w:szCs w:val="52"/>
        </w:rPr>
        <w:t xml:space="preserve"> </w:t>
      </w:r>
      <w:r w:rsidR="00A12A59">
        <w:rPr>
          <w:b/>
          <w:sz w:val="52"/>
          <w:szCs w:val="52"/>
        </w:rPr>
        <w:t>praxe</w:t>
      </w:r>
      <w:r w:rsidR="00240C89">
        <w:rPr>
          <w:b/>
          <w:sz w:val="28"/>
          <w:szCs w:val="28"/>
        </w:rPr>
        <w:br w:type="page"/>
      </w:r>
    </w:p>
    <w:p w:rsidR="004E1641" w:rsidRDefault="004E1641" w:rsidP="00676CB4">
      <w:pPr>
        <w:spacing w:line="360" w:lineRule="auto"/>
        <w:rPr>
          <w:b/>
        </w:rPr>
      </w:pPr>
    </w:p>
    <w:p w:rsidR="001C7BCE" w:rsidRPr="00676CB4" w:rsidRDefault="00053FCE" w:rsidP="00676CB4">
      <w:pPr>
        <w:spacing w:line="360" w:lineRule="auto"/>
        <w:rPr>
          <w:b/>
        </w:rPr>
      </w:pPr>
      <w:r w:rsidRPr="00676CB4">
        <w:rPr>
          <w:b/>
        </w:rPr>
        <w:t>OSOBNÍ ÚDAJE</w:t>
      </w:r>
    </w:p>
    <w:p w:rsidR="00053FCE" w:rsidRDefault="00053FCE" w:rsidP="00676CB4">
      <w:pPr>
        <w:spacing w:line="360" w:lineRule="auto"/>
      </w:pPr>
      <w:r>
        <w:t>Jméno a příjmení:</w:t>
      </w:r>
      <w:r w:rsidR="00676CB4">
        <w:tab/>
      </w:r>
    </w:p>
    <w:p w:rsidR="00053FCE" w:rsidRDefault="00053FCE" w:rsidP="00676CB4">
      <w:pPr>
        <w:spacing w:line="360" w:lineRule="auto"/>
      </w:pPr>
      <w:r>
        <w:t>Číslo studenta:</w:t>
      </w:r>
      <w:r w:rsidRPr="00053FCE">
        <w:t xml:space="preserve"> </w:t>
      </w:r>
    </w:p>
    <w:p w:rsidR="00053FCE" w:rsidRDefault="00053FCE" w:rsidP="00676CB4">
      <w:pPr>
        <w:spacing w:line="360" w:lineRule="auto"/>
      </w:pPr>
      <w:r>
        <w:t>Studijní obor:</w:t>
      </w:r>
      <w:r w:rsidR="004E1641">
        <w:tab/>
      </w:r>
      <w:r w:rsidR="004E1641">
        <w:tab/>
      </w:r>
      <w:sdt>
        <w:sdtPr>
          <w:id w:val="105062931"/>
          <w:placeholder>
            <w:docPart w:val="9BA1546056DB4FCBB1EED7305FAE12DB"/>
          </w:placeholder>
          <w:showingPlcHdr/>
          <w:comboBox>
            <w:listItem w:value="Zvolte položku."/>
            <w:listItem w:displayText="MCR" w:value="MCR"/>
          </w:comboBox>
        </w:sdtPr>
        <w:sdtEndPr/>
        <w:sdtContent>
          <w:r w:rsidR="004E1641" w:rsidRPr="00842641">
            <w:rPr>
              <w:rStyle w:val="Zstupntext"/>
              <w:rFonts w:eastAsiaTheme="minorHAnsi"/>
            </w:rPr>
            <w:t>Zvolte položku.</w:t>
          </w:r>
        </w:sdtContent>
      </w:sdt>
    </w:p>
    <w:p w:rsidR="00053FCE" w:rsidRDefault="00053FCE" w:rsidP="00676CB4">
      <w:pPr>
        <w:spacing w:line="360" w:lineRule="auto"/>
      </w:pPr>
      <w:r>
        <w:t>Ročník:</w:t>
      </w:r>
      <w:r w:rsidR="004E1641">
        <w:tab/>
      </w:r>
      <w:r w:rsidR="004E1641">
        <w:tab/>
      </w:r>
      <w:sdt>
        <w:sdtPr>
          <w:id w:val="105062929"/>
          <w:placeholder>
            <w:docPart w:val="9BA1546056DB4FCBB1EED7305FAE12DB"/>
          </w:placeholder>
          <w:showingPlcHdr/>
          <w:comboBox>
            <w:listItem w:value="Zvolte položku."/>
            <w:listItem w:displayText="I." w:value="I."/>
            <w:listItem w:displayText="II." w:value="II."/>
            <w:listItem w:displayText="III." w:value="III."/>
          </w:comboBox>
        </w:sdtPr>
        <w:sdtEndPr/>
        <w:sdtContent>
          <w:r w:rsidR="004E1641" w:rsidRPr="00842641">
            <w:rPr>
              <w:rStyle w:val="Zstupntext"/>
              <w:rFonts w:eastAsiaTheme="minorHAnsi"/>
            </w:rPr>
            <w:t>Zvolte položku.</w:t>
          </w:r>
        </w:sdtContent>
      </w:sdt>
    </w:p>
    <w:p w:rsidR="00053FCE" w:rsidRDefault="00053FCE" w:rsidP="00676CB4">
      <w:pPr>
        <w:spacing w:line="360" w:lineRule="auto"/>
      </w:pPr>
      <w:r>
        <w:t>Adresa:</w:t>
      </w:r>
    </w:p>
    <w:p w:rsidR="00053FCE" w:rsidRDefault="00053FCE" w:rsidP="00676CB4">
      <w:pPr>
        <w:spacing w:line="360" w:lineRule="auto"/>
      </w:pPr>
      <w:r>
        <w:t>Tel.:</w:t>
      </w:r>
      <w:r w:rsidRPr="00053FCE">
        <w:t xml:space="preserve"> </w:t>
      </w:r>
    </w:p>
    <w:p w:rsidR="00053FCE" w:rsidRDefault="00053FCE" w:rsidP="00676CB4">
      <w:pPr>
        <w:spacing w:line="360" w:lineRule="auto"/>
      </w:pPr>
      <w:r>
        <w:t xml:space="preserve">Email: </w:t>
      </w:r>
    </w:p>
    <w:p w:rsidR="00053FCE" w:rsidRDefault="00053FCE" w:rsidP="00676CB4">
      <w:pPr>
        <w:spacing w:line="360" w:lineRule="auto"/>
      </w:pPr>
    </w:p>
    <w:p w:rsidR="00053FCE" w:rsidRPr="00676CB4" w:rsidRDefault="00053FCE" w:rsidP="00676CB4">
      <w:pPr>
        <w:spacing w:line="360" w:lineRule="auto"/>
        <w:rPr>
          <w:b/>
        </w:rPr>
      </w:pPr>
      <w:r w:rsidRPr="00676CB4">
        <w:rPr>
          <w:b/>
        </w:rPr>
        <w:t>ÚDAJE O INSTITUCI</w:t>
      </w:r>
    </w:p>
    <w:p w:rsidR="00053FCE" w:rsidRDefault="00053FCE" w:rsidP="00676CB4">
      <w:pPr>
        <w:spacing w:line="360" w:lineRule="auto"/>
      </w:pPr>
      <w:r>
        <w:t>Název:</w:t>
      </w:r>
    </w:p>
    <w:p w:rsidR="00053FCE" w:rsidRDefault="00053FCE" w:rsidP="00676CB4">
      <w:pPr>
        <w:spacing w:line="360" w:lineRule="auto"/>
      </w:pPr>
      <w:r>
        <w:t>Adresa:</w:t>
      </w:r>
    </w:p>
    <w:p w:rsidR="00053FCE" w:rsidRDefault="00053FCE" w:rsidP="00676CB4">
      <w:pPr>
        <w:spacing w:line="360" w:lineRule="auto"/>
      </w:pPr>
      <w:r>
        <w:t>IČO:</w:t>
      </w:r>
    </w:p>
    <w:p w:rsidR="00053FCE" w:rsidRDefault="00053FCE" w:rsidP="00676CB4">
      <w:pPr>
        <w:spacing w:line="360" w:lineRule="auto"/>
      </w:pPr>
      <w:r>
        <w:t>Kontaktní osoba:</w:t>
      </w:r>
    </w:p>
    <w:p w:rsidR="004E1641" w:rsidRDefault="004E1641" w:rsidP="00676CB4">
      <w:pPr>
        <w:spacing w:line="360" w:lineRule="auto"/>
      </w:pPr>
      <w:r>
        <w:t>Webové stránky:</w:t>
      </w:r>
    </w:p>
    <w:p w:rsidR="00053FCE" w:rsidRDefault="00053FCE" w:rsidP="00676CB4">
      <w:pPr>
        <w:spacing w:line="360" w:lineRule="auto"/>
      </w:pPr>
      <w:r>
        <w:t>Tel.:</w:t>
      </w:r>
    </w:p>
    <w:p w:rsidR="00053FCE" w:rsidRDefault="00053FCE" w:rsidP="00676CB4">
      <w:pPr>
        <w:spacing w:line="360" w:lineRule="auto"/>
      </w:pPr>
      <w:r>
        <w:t>Email:</w:t>
      </w:r>
    </w:p>
    <w:p w:rsidR="00053FCE" w:rsidRDefault="00053FCE" w:rsidP="00676CB4">
      <w:pPr>
        <w:spacing w:line="360" w:lineRule="auto"/>
      </w:pPr>
    </w:p>
    <w:p w:rsidR="00053FCE" w:rsidRPr="00676CB4" w:rsidRDefault="00A12A59" w:rsidP="00676CB4">
      <w:pPr>
        <w:spacing w:line="360" w:lineRule="auto"/>
        <w:rPr>
          <w:b/>
        </w:rPr>
      </w:pPr>
      <w:r>
        <w:rPr>
          <w:b/>
        </w:rPr>
        <w:t>Praxe</w:t>
      </w:r>
    </w:p>
    <w:p w:rsidR="00676CB4" w:rsidRDefault="00676CB4" w:rsidP="00676CB4">
      <w:pPr>
        <w:spacing w:line="360" w:lineRule="auto"/>
      </w:pPr>
      <w:r>
        <w:t>Termín</w:t>
      </w:r>
      <w:r w:rsidR="001E61BC">
        <w:t xml:space="preserve"> </w:t>
      </w:r>
      <w:r w:rsidR="001E61BC">
        <w:tab/>
        <w:t>od</w:t>
      </w:r>
      <w:r>
        <w:t>:</w:t>
      </w:r>
      <w:r w:rsidR="001E61BC">
        <w:t xml:space="preserve"> </w:t>
      </w:r>
      <w:sdt>
        <w:sdtPr>
          <w:id w:val="105062968"/>
          <w:placeholder>
            <w:docPart w:val="C845253A537646669A8A364F9A7BA1FB"/>
          </w:placeholder>
          <w:showingPlcHdr/>
          <w:date>
            <w:dateFormat w:val="d.M.yyyy"/>
            <w:lid w:val="cs-CZ"/>
            <w:storeMappedDataAs w:val="dateTime"/>
            <w:calendar w:val="gregorian"/>
          </w:date>
        </w:sdtPr>
        <w:sdtEndPr/>
        <w:sdtContent>
          <w:r w:rsidR="001E61BC" w:rsidRPr="00842641">
            <w:rPr>
              <w:rStyle w:val="Zstupntext"/>
              <w:rFonts w:eastAsiaTheme="minorHAnsi"/>
            </w:rPr>
            <w:t>Klepněte sem a zadejte datum.</w:t>
          </w:r>
        </w:sdtContent>
      </w:sdt>
      <w:r w:rsidR="001E61BC">
        <w:tab/>
        <w:t xml:space="preserve">do: </w:t>
      </w:r>
      <w:sdt>
        <w:sdtPr>
          <w:id w:val="105062969"/>
          <w:placeholder>
            <w:docPart w:val="C845253A537646669A8A364F9A7BA1FB"/>
          </w:placeholder>
          <w:showingPlcHdr/>
          <w:date>
            <w:dateFormat w:val="d.M.yyyy"/>
            <w:lid w:val="cs-CZ"/>
            <w:storeMappedDataAs w:val="dateTime"/>
            <w:calendar w:val="gregorian"/>
          </w:date>
        </w:sdtPr>
        <w:sdtEndPr/>
        <w:sdtContent>
          <w:r w:rsidR="001E61BC" w:rsidRPr="00842641">
            <w:rPr>
              <w:rStyle w:val="Zstupntext"/>
              <w:rFonts w:eastAsiaTheme="minorHAnsi"/>
            </w:rPr>
            <w:t>Klepněte sem a zadejte datum.</w:t>
          </w:r>
        </w:sdtContent>
      </w:sdt>
    </w:p>
    <w:p w:rsidR="00676CB4" w:rsidRDefault="00676CB4" w:rsidP="00676CB4">
      <w:pPr>
        <w:spacing w:line="360" w:lineRule="auto"/>
      </w:pPr>
      <w:r>
        <w:t>Délka (počet odpracovaných dnů):</w:t>
      </w:r>
    </w:p>
    <w:p w:rsidR="00676CB4" w:rsidRDefault="00676CB4" w:rsidP="00676CB4">
      <w:pPr>
        <w:spacing w:line="360" w:lineRule="auto"/>
      </w:pPr>
      <w:r>
        <w:t>Pracovní doba:</w:t>
      </w:r>
    </w:p>
    <w:p w:rsidR="008714A7" w:rsidRDefault="008714A7" w:rsidP="00676CB4">
      <w:pPr>
        <w:spacing w:line="360" w:lineRule="auto"/>
      </w:pPr>
    </w:p>
    <w:p w:rsidR="00053FCE" w:rsidRPr="008714A7" w:rsidRDefault="008714A7" w:rsidP="00676CB4">
      <w:pPr>
        <w:spacing w:line="360" w:lineRule="auto"/>
        <w:rPr>
          <w:b/>
        </w:rPr>
      </w:pPr>
      <w:r w:rsidRPr="008714A7">
        <w:rPr>
          <w:b/>
        </w:rPr>
        <w:t>Podpis studenta:</w:t>
      </w:r>
    </w:p>
    <w:p w:rsidR="008714A7" w:rsidRDefault="008714A7" w:rsidP="00676CB4">
      <w:pPr>
        <w:spacing w:line="360" w:lineRule="auto"/>
      </w:pPr>
    </w:p>
    <w:p w:rsidR="008714A7" w:rsidRDefault="008714A7" w:rsidP="00676CB4">
      <w:pPr>
        <w:spacing w:line="360" w:lineRule="auto"/>
      </w:pPr>
      <w:r>
        <w:t>------------------------------------------------------</w:t>
      </w:r>
    </w:p>
    <w:p w:rsidR="00405EE4" w:rsidRDefault="00405EE4">
      <w:pPr>
        <w:rPr>
          <w:sz w:val="28"/>
          <w:szCs w:val="28"/>
        </w:rPr>
        <w:sectPr w:rsidR="00405EE4" w:rsidSect="00A259D8">
          <w:headerReference w:type="first" r:id="rId9"/>
          <w:footerReference w:type="firs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sdt>
      <w:sdtPr>
        <w:rPr>
          <w:b/>
          <w:bCs/>
          <w:sz w:val="28"/>
          <w:szCs w:val="28"/>
        </w:rPr>
        <w:id w:val="105062912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:rsidR="00240C89" w:rsidRPr="0080083D" w:rsidRDefault="00240C89" w:rsidP="0080083D">
          <w:pPr>
            <w:spacing w:after="200" w:line="276" w:lineRule="auto"/>
            <w:rPr>
              <w:sz w:val="28"/>
              <w:szCs w:val="28"/>
            </w:rPr>
          </w:pPr>
          <w:r w:rsidRPr="0080083D">
            <w:rPr>
              <w:b/>
              <w:color w:val="548DD4" w:themeColor="text2" w:themeTint="99"/>
              <w:sz w:val="28"/>
              <w:szCs w:val="28"/>
            </w:rPr>
            <w:t>Obsah</w:t>
          </w:r>
        </w:p>
        <w:p w:rsidR="00637F5B" w:rsidRPr="0080083D" w:rsidRDefault="00637F5B" w:rsidP="00637F5B">
          <w:pPr>
            <w:rPr>
              <w:sz w:val="28"/>
              <w:szCs w:val="28"/>
              <w:lang w:eastAsia="en-US"/>
            </w:rPr>
          </w:pPr>
        </w:p>
        <w:p w:rsidR="00637F5B" w:rsidRPr="0080083D" w:rsidRDefault="00637F5B" w:rsidP="00637F5B">
          <w:pPr>
            <w:rPr>
              <w:sz w:val="28"/>
              <w:szCs w:val="28"/>
              <w:lang w:eastAsia="en-US"/>
            </w:rPr>
          </w:pPr>
        </w:p>
        <w:p w:rsidR="0080083D" w:rsidRDefault="005B078F">
          <w:pPr>
            <w:pStyle w:val="Obsah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80083D">
            <w:rPr>
              <w:sz w:val="28"/>
              <w:szCs w:val="28"/>
            </w:rPr>
            <w:fldChar w:fldCharType="begin"/>
          </w:r>
          <w:r w:rsidR="00240C89" w:rsidRPr="0080083D">
            <w:rPr>
              <w:sz w:val="28"/>
              <w:szCs w:val="28"/>
            </w:rPr>
            <w:instrText xml:space="preserve"> TOC \o "1-3" \h \z \u </w:instrText>
          </w:r>
          <w:r w:rsidRPr="0080083D">
            <w:rPr>
              <w:sz w:val="28"/>
              <w:szCs w:val="28"/>
            </w:rPr>
            <w:fldChar w:fldCharType="separate"/>
          </w:r>
          <w:hyperlink w:anchor="_Toc304921497" w:history="1">
            <w:r w:rsidR="0080083D" w:rsidRPr="005759C9">
              <w:rPr>
                <w:rStyle w:val="Hypertextovodkaz"/>
                <w:noProof/>
              </w:rPr>
              <w:t>1.</w:t>
            </w:r>
            <w:r w:rsidR="008008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0083D" w:rsidRPr="005759C9">
              <w:rPr>
                <w:rStyle w:val="Hypertextovodkaz"/>
                <w:noProof/>
              </w:rPr>
              <w:t>Charakteristika instituce</w:t>
            </w:r>
            <w:r w:rsidR="0080083D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80083D">
              <w:rPr>
                <w:noProof/>
                <w:webHidden/>
              </w:rPr>
              <w:instrText xml:space="preserve"> PAGEREF _Toc304921497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FF16F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80083D" w:rsidRDefault="00241431">
          <w:pPr>
            <w:pStyle w:val="Obsah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04921498" w:history="1">
            <w:r w:rsidR="0080083D" w:rsidRPr="005759C9">
              <w:rPr>
                <w:rStyle w:val="Hypertextovodkaz"/>
                <w:noProof/>
              </w:rPr>
              <w:t>2.</w:t>
            </w:r>
            <w:r w:rsidR="008008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0083D" w:rsidRPr="005759C9">
              <w:rPr>
                <w:rStyle w:val="Hypertextovodkaz"/>
                <w:noProof/>
              </w:rPr>
              <w:t>Pracovní pozice</w:t>
            </w:r>
            <w:r w:rsidR="0080083D">
              <w:rPr>
                <w:noProof/>
                <w:webHidden/>
              </w:rPr>
              <w:tab/>
            </w:r>
            <w:r w:rsidR="005B078F">
              <w:rPr>
                <w:noProof/>
                <w:webHidden/>
              </w:rPr>
              <w:fldChar w:fldCharType="begin"/>
            </w:r>
            <w:r w:rsidR="0080083D">
              <w:rPr>
                <w:noProof/>
                <w:webHidden/>
              </w:rPr>
              <w:instrText xml:space="preserve"> PAGEREF _Toc304921498 \h </w:instrText>
            </w:r>
            <w:r w:rsidR="005B078F">
              <w:rPr>
                <w:noProof/>
                <w:webHidden/>
              </w:rPr>
            </w:r>
            <w:r w:rsidR="005B078F">
              <w:rPr>
                <w:noProof/>
                <w:webHidden/>
              </w:rPr>
              <w:fldChar w:fldCharType="separate"/>
            </w:r>
            <w:r w:rsidR="00FF16F1">
              <w:rPr>
                <w:noProof/>
                <w:webHidden/>
              </w:rPr>
              <w:t>3</w:t>
            </w:r>
            <w:r w:rsidR="005B078F">
              <w:rPr>
                <w:noProof/>
                <w:webHidden/>
              </w:rPr>
              <w:fldChar w:fldCharType="end"/>
            </w:r>
          </w:hyperlink>
        </w:p>
        <w:p w:rsidR="0080083D" w:rsidRDefault="00241431">
          <w:pPr>
            <w:pStyle w:val="Obsah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04921499" w:history="1">
            <w:r w:rsidR="0080083D" w:rsidRPr="005759C9">
              <w:rPr>
                <w:rStyle w:val="Hypertextovodkaz"/>
                <w:noProof/>
              </w:rPr>
              <w:t>3.</w:t>
            </w:r>
            <w:r w:rsidR="008008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0083D" w:rsidRPr="005759C9">
              <w:rPr>
                <w:rStyle w:val="Hypertextovodkaz"/>
                <w:noProof/>
              </w:rPr>
              <w:t>Náplň práce</w:t>
            </w:r>
            <w:r w:rsidR="0080083D">
              <w:rPr>
                <w:noProof/>
                <w:webHidden/>
              </w:rPr>
              <w:tab/>
            </w:r>
            <w:r w:rsidR="005B078F">
              <w:rPr>
                <w:noProof/>
                <w:webHidden/>
              </w:rPr>
              <w:fldChar w:fldCharType="begin"/>
            </w:r>
            <w:r w:rsidR="0080083D">
              <w:rPr>
                <w:noProof/>
                <w:webHidden/>
              </w:rPr>
              <w:instrText xml:space="preserve"> PAGEREF _Toc304921499 \h </w:instrText>
            </w:r>
            <w:r w:rsidR="005B078F">
              <w:rPr>
                <w:noProof/>
                <w:webHidden/>
              </w:rPr>
            </w:r>
            <w:r w:rsidR="005B078F">
              <w:rPr>
                <w:noProof/>
                <w:webHidden/>
              </w:rPr>
              <w:fldChar w:fldCharType="separate"/>
            </w:r>
            <w:r w:rsidR="00FF16F1">
              <w:rPr>
                <w:noProof/>
                <w:webHidden/>
              </w:rPr>
              <w:t>3</w:t>
            </w:r>
            <w:r w:rsidR="005B078F">
              <w:rPr>
                <w:noProof/>
                <w:webHidden/>
              </w:rPr>
              <w:fldChar w:fldCharType="end"/>
            </w:r>
          </w:hyperlink>
        </w:p>
        <w:p w:rsidR="0080083D" w:rsidRDefault="00241431">
          <w:pPr>
            <w:pStyle w:val="Obsah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04921500" w:history="1">
            <w:r w:rsidR="0080083D" w:rsidRPr="005759C9">
              <w:rPr>
                <w:rStyle w:val="Hypertextovodkaz"/>
                <w:noProof/>
              </w:rPr>
              <w:t>4.</w:t>
            </w:r>
            <w:r w:rsidR="008008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0083D" w:rsidRPr="005759C9">
              <w:rPr>
                <w:rStyle w:val="Hypertextovodkaz"/>
                <w:noProof/>
              </w:rPr>
              <w:t>Poznatky a získané zkušenosti</w:t>
            </w:r>
            <w:r w:rsidR="0080083D">
              <w:rPr>
                <w:noProof/>
                <w:webHidden/>
              </w:rPr>
              <w:tab/>
            </w:r>
            <w:r w:rsidR="005B078F">
              <w:rPr>
                <w:noProof/>
                <w:webHidden/>
              </w:rPr>
              <w:fldChar w:fldCharType="begin"/>
            </w:r>
            <w:r w:rsidR="0080083D">
              <w:rPr>
                <w:noProof/>
                <w:webHidden/>
              </w:rPr>
              <w:instrText xml:space="preserve"> PAGEREF _Toc304921500 \h </w:instrText>
            </w:r>
            <w:r w:rsidR="005B078F">
              <w:rPr>
                <w:noProof/>
                <w:webHidden/>
              </w:rPr>
            </w:r>
            <w:r w:rsidR="005B078F">
              <w:rPr>
                <w:noProof/>
                <w:webHidden/>
              </w:rPr>
              <w:fldChar w:fldCharType="separate"/>
            </w:r>
            <w:r w:rsidR="00FF16F1">
              <w:rPr>
                <w:noProof/>
                <w:webHidden/>
              </w:rPr>
              <w:t>3</w:t>
            </w:r>
            <w:r w:rsidR="005B078F">
              <w:rPr>
                <w:noProof/>
                <w:webHidden/>
              </w:rPr>
              <w:fldChar w:fldCharType="end"/>
            </w:r>
          </w:hyperlink>
        </w:p>
        <w:p w:rsidR="0080083D" w:rsidRDefault="00241431">
          <w:pPr>
            <w:pStyle w:val="Obsah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04921501" w:history="1">
            <w:r w:rsidR="0080083D" w:rsidRPr="005759C9">
              <w:rPr>
                <w:rStyle w:val="Hypertextovodkaz"/>
                <w:noProof/>
              </w:rPr>
              <w:t>5.</w:t>
            </w:r>
            <w:r w:rsidR="008008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0083D" w:rsidRPr="005759C9">
              <w:rPr>
                <w:rStyle w:val="Hypertextovodkaz"/>
                <w:noProof/>
              </w:rPr>
              <w:t>Doporučení, návrhy na zlepšení</w:t>
            </w:r>
            <w:r w:rsidR="0080083D">
              <w:rPr>
                <w:noProof/>
                <w:webHidden/>
              </w:rPr>
              <w:tab/>
            </w:r>
            <w:r w:rsidR="005B078F">
              <w:rPr>
                <w:noProof/>
                <w:webHidden/>
              </w:rPr>
              <w:fldChar w:fldCharType="begin"/>
            </w:r>
            <w:r w:rsidR="0080083D">
              <w:rPr>
                <w:noProof/>
                <w:webHidden/>
              </w:rPr>
              <w:instrText xml:space="preserve"> PAGEREF _Toc304921501 \h </w:instrText>
            </w:r>
            <w:r w:rsidR="005B078F">
              <w:rPr>
                <w:noProof/>
                <w:webHidden/>
              </w:rPr>
            </w:r>
            <w:r w:rsidR="005B078F">
              <w:rPr>
                <w:noProof/>
                <w:webHidden/>
              </w:rPr>
              <w:fldChar w:fldCharType="separate"/>
            </w:r>
            <w:r w:rsidR="00FF16F1">
              <w:rPr>
                <w:noProof/>
                <w:webHidden/>
              </w:rPr>
              <w:t>3</w:t>
            </w:r>
            <w:r w:rsidR="005B078F">
              <w:rPr>
                <w:noProof/>
                <w:webHidden/>
              </w:rPr>
              <w:fldChar w:fldCharType="end"/>
            </w:r>
          </w:hyperlink>
        </w:p>
        <w:p w:rsidR="0080083D" w:rsidRDefault="00241431">
          <w:pPr>
            <w:pStyle w:val="Obsah2"/>
            <w:tabs>
              <w:tab w:val="left" w:pos="66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304921502" w:history="1">
            <w:r w:rsidR="0080083D" w:rsidRPr="005759C9">
              <w:rPr>
                <w:rStyle w:val="Hypertextovodkaz"/>
                <w:noProof/>
              </w:rPr>
              <w:t>6.</w:t>
            </w:r>
            <w:r w:rsidR="0080083D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80083D" w:rsidRPr="005759C9">
              <w:rPr>
                <w:rStyle w:val="Hypertextovodkaz"/>
                <w:noProof/>
              </w:rPr>
              <w:t>Přílohy</w:t>
            </w:r>
            <w:r w:rsidR="0080083D">
              <w:rPr>
                <w:noProof/>
                <w:webHidden/>
              </w:rPr>
              <w:tab/>
            </w:r>
            <w:r w:rsidR="005B078F">
              <w:rPr>
                <w:noProof/>
                <w:webHidden/>
              </w:rPr>
              <w:fldChar w:fldCharType="begin"/>
            </w:r>
            <w:r w:rsidR="0080083D">
              <w:rPr>
                <w:noProof/>
                <w:webHidden/>
              </w:rPr>
              <w:instrText xml:space="preserve"> PAGEREF _Toc304921502 \h </w:instrText>
            </w:r>
            <w:r w:rsidR="005B078F">
              <w:rPr>
                <w:noProof/>
                <w:webHidden/>
              </w:rPr>
            </w:r>
            <w:r w:rsidR="005B078F">
              <w:rPr>
                <w:noProof/>
                <w:webHidden/>
              </w:rPr>
              <w:fldChar w:fldCharType="separate"/>
            </w:r>
            <w:r w:rsidR="00FF16F1">
              <w:rPr>
                <w:noProof/>
                <w:webHidden/>
              </w:rPr>
              <w:t>3</w:t>
            </w:r>
            <w:r w:rsidR="005B078F">
              <w:rPr>
                <w:noProof/>
                <w:webHidden/>
              </w:rPr>
              <w:fldChar w:fldCharType="end"/>
            </w:r>
          </w:hyperlink>
        </w:p>
        <w:p w:rsidR="00240C89" w:rsidRDefault="005B078F">
          <w:r w:rsidRPr="0080083D">
            <w:rPr>
              <w:sz w:val="28"/>
              <w:szCs w:val="28"/>
            </w:rPr>
            <w:fldChar w:fldCharType="end"/>
          </w:r>
        </w:p>
      </w:sdtContent>
    </w:sdt>
    <w:p w:rsidR="00240C89" w:rsidRDefault="00240C89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1C7BCE" w:rsidRDefault="002E6A90" w:rsidP="00EB6FD0">
      <w:pPr>
        <w:pStyle w:val="Nadpis2"/>
      </w:pPr>
      <w:bookmarkStart w:id="0" w:name="_Toc304921497"/>
      <w:r>
        <w:lastRenderedPageBreak/>
        <w:t>C</w:t>
      </w:r>
      <w:r w:rsidR="006D2446" w:rsidRPr="0096102C">
        <w:t>harakteristika instituce</w:t>
      </w:r>
      <w:bookmarkEnd w:id="0"/>
    </w:p>
    <w:p w:rsidR="0096102C" w:rsidRDefault="0096102C">
      <w:pPr>
        <w:rPr>
          <w:b/>
        </w:rPr>
      </w:pPr>
    </w:p>
    <w:p w:rsidR="0096102C" w:rsidRPr="0096102C" w:rsidRDefault="0096102C">
      <w:pPr>
        <w:rPr>
          <w:b/>
        </w:rPr>
      </w:pPr>
    </w:p>
    <w:p w:rsidR="0096102C" w:rsidRDefault="0096102C" w:rsidP="00EB6FD0">
      <w:pPr>
        <w:pStyle w:val="Nadpis2"/>
      </w:pPr>
      <w:bookmarkStart w:id="1" w:name="_Toc304921498"/>
      <w:r w:rsidRPr="0096102C">
        <w:t>Pracovní pozice</w:t>
      </w:r>
      <w:bookmarkEnd w:id="1"/>
    </w:p>
    <w:p w:rsidR="0096102C" w:rsidRDefault="0096102C">
      <w:pPr>
        <w:rPr>
          <w:b/>
        </w:rPr>
      </w:pPr>
    </w:p>
    <w:p w:rsidR="0096102C" w:rsidRDefault="0096102C">
      <w:pPr>
        <w:rPr>
          <w:b/>
        </w:rPr>
      </w:pPr>
    </w:p>
    <w:p w:rsidR="0096102C" w:rsidRDefault="0096102C" w:rsidP="00EB6FD0">
      <w:pPr>
        <w:pStyle w:val="Nadpis2"/>
      </w:pPr>
      <w:bookmarkStart w:id="2" w:name="_Toc304921499"/>
      <w:r w:rsidRPr="0096102C">
        <w:t>Náplň práce</w:t>
      </w:r>
      <w:bookmarkEnd w:id="2"/>
    </w:p>
    <w:p w:rsidR="0096102C" w:rsidRDefault="0096102C">
      <w:pPr>
        <w:rPr>
          <w:b/>
        </w:rPr>
      </w:pPr>
    </w:p>
    <w:p w:rsidR="0096102C" w:rsidRDefault="0096102C">
      <w:pPr>
        <w:rPr>
          <w:b/>
        </w:rPr>
      </w:pPr>
    </w:p>
    <w:p w:rsidR="0096102C" w:rsidRDefault="0096102C" w:rsidP="00EB6FD0">
      <w:pPr>
        <w:pStyle w:val="Nadpis2"/>
      </w:pPr>
      <w:bookmarkStart w:id="3" w:name="_Toc304921500"/>
      <w:r w:rsidRPr="0096102C">
        <w:t>Poznatky a získané zkušenosti</w:t>
      </w:r>
      <w:bookmarkEnd w:id="3"/>
    </w:p>
    <w:p w:rsidR="0096102C" w:rsidRDefault="0096102C">
      <w:pPr>
        <w:rPr>
          <w:b/>
        </w:rPr>
      </w:pPr>
    </w:p>
    <w:p w:rsidR="0096102C" w:rsidRDefault="0096102C">
      <w:pPr>
        <w:rPr>
          <w:b/>
        </w:rPr>
      </w:pPr>
    </w:p>
    <w:p w:rsidR="0096102C" w:rsidRDefault="0096102C" w:rsidP="00EB6FD0">
      <w:pPr>
        <w:pStyle w:val="Nadpis2"/>
      </w:pPr>
      <w:bookmarkStart w:id="4" w:name="_Toc304921501"/>
      <w:r>
        <w:t>Doporučení, návrhy na zlepšení</w:t>
      </w:r>
      <w:bookmarkEnd w:id="4"/>
    </w:p>
    <w:p w:rsidR="0096102C" w:rsidRDefault="0096102C">
      <w:pPr>
        <w:rPr>
          <w:b/>
        </w:rPr>
      </w:pPr>
    </w:p>
    <w:p w:rsidR="0096102C" w:rsidRDefault="0096102C">
      <w:pPr>
        <w:rPr>
          <w:b/>
        </w:rPr>
      </w:pPr>
    </w:p>
    <w:p w:rsidR="0096102C" w:rsidRPr="0096102C" w:rsidRDefault="0096102C" w:rsidP="00EB6FD0">
      <w:pPr>
        <w:pStyle w:val="Nadpis2"/>
      </w:pPr>
      <w:bookmarkStart w:id="5" w:name="_Toc304921502"/>
      <w:r>
        <w:t>Přílohy</w:t>
      </w:r>
      <w:bookmarkEnd w:id="5"/>
    </w:p>
    <w:p w:rsidR="0096102C" w:rsidRPr="0096102C" w:rsidRDefault="0096102C">
      <w:pPr>
        <w:rPr>
          <w:b/>
        </w:rPr>
      </w:pPr>
    </w:p>
    <w:p w:rsidR="0096102C" w:rsidRPr="0096102C" w:rsidRDefault="0096102C">
      <w:pPr>
        <w:rPr>
          <w:b/>
        </w:rPr>
      </w:pPr>
    </w:p>
    <w:p w:rsidR="001C7BCE" w:rsidRDefault="001C7BCE"/>
    <w:p w:rsidR="001C7BCE" w:rsidRDefault="001C7BCE"/>
    <w:p w:rsidR="001C7BCE" w:rsidRDefault="001C7BCE"/>
    <w:p w:rsidR="001C7BCE" w:rsidRDefault="001C7BCE"/>
    <w:p w:rsidR="001C7BCE" w:rsidRDefault="001C7BCE"/>
    <w:p w:rsidR="001C7BCE" w:rsidRDefault="001C7BCE"/>
    <w:p w:rsidR="001C7BCE" w:rsidRDefault="001C7BCE"/>
    <w:p w:rsidR="001C7BCE" w:rsidRDefault="001C7BCE"/>
    <w:p w:rsidR="001C7BCE" w:rsidRDefault="001C7BCE"/>
    <w:p w:rsidR="001C7BCE" w:rsidRDefault="001C7BCE"/>
    <w:p w:rsidR="001C7BCE" w:rsidRDefault="001C7BCE"/>
    <w:p w:rsidR="001C7BCE" w:rsidRDefault="001C7BCE"/>
    <w:p w:rsidR="001C7BCE" w:rsidRDefault="001C7BCE"/>
    <w:p w:rsidR="001C7BCE" w:rsidRPr="00637F5B" w:rsidRDefault="001C7BCE">
      <w:pPr>
        <w:rPr>
          <w:sz w:val="28"/>
          <w:szCs w:val="28"/>
        </w:rPr>
      </w:pPr>
    </w:p>
    <w:p w:rsidR="0080083D" w:rsidRDefault="0080083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902C47" w:rsidRPr="00637F5B" w:rsidRDefault="00902C47" w:rsidP="00902C47">
      <w:pPr>
        <w:spacing w:line="360" w:lineRule="auto"/>
        <w:jc w:val="both"/>
        <w:rPr>
          <w:b/>
          <w:sz w:val="28"/>
          <w:szCs w:val="28"/>
        </w:rPr>
      </w:pPr>
      <w:r w:rsidRPr="00637F5B">
        <w:rPr>
          <w:b/>
          <w:sz w:val="28"/>
          <w:szCs w:val="28"/>
        </w:rPr>
        <w:lastRenderedPageBreak/>
        <w:t>Metodické pokyny k vyplnění šablony</w:t>
      </w:r>
    </w:p>
    <w:p w:rsidR="002F27D5" w:rsidRDefault="00902C47" w:rsidP="00902C47">
      <w:pPr>
        <w:spacing w:line="360" w:lineRule="auto"/>
        <w:jc w:val="both"/>
      </w:pPr>
      <w:bookmarkStart w:id="6" w:name="_Toc304920235"/>
      <w:r>
        <w:tab/>
      </w:r>
      <w:r w:rsidRPr="00D97BCF">
        <w:t xml:space="preserve">Tato šablona slouží k vytvoření dokumentu </w:t>
      </w:r>
      <w:r w:rsidR="002F27D5">
        <w:t xml:space="preserve">Zpráva z </w:t>
      </w:r>
      <w:r w:rsidR="00A12A59">
        <w:t>praxe</w:t>
      </w:r>
      <w:r w:rsidR="00405EE4">
        <w:t>.</w:t>
      </w:r>
      <w:r w:rsidRPr="00D97BCF">
        <w:t xml:space="preserve"> Jejím účelem je usnadnit vytvoření dokumentu</w:t>
      </w:r>
      <w:r w:rsidR="002F27D5">
        <w:t>, který vedle kontroly průběhu praxe bude sloužit i jako podklad informování o praxích pro další studenty</w:t>
      </w:r>
      <w:bookmarkStart w:id="7" w:name="_Toc304920236"/>
      <w:bookmarkEnd w:id="6"/>
      <w:r w:rsidR="002F27D5">
        <w:t>.</w:t>
      </w:r>
    </w:p>
    <w:p w:rsidR="002F27D5" w:rsidRPr="00D97BCF" w:rsidRDefault="00902C47" w:rsidP="002F27D5">
      <w:pPr>
        <w:spacing w:line="360" w:lineRule="auto"/>
        <w:jc w:val="both"/>
      </w:pPr>
      <w:r>
        <w:tab/>
      </w:r>
      <w:r w:rsidRPr="00D97BCF">
        <w:t xml:space="preserve">Samotná struktura dokumentu by měla být pouze na Vás. Povinné části dokumentu jsou </w:t>
      </w:r>
      <w:r>
        <w:tab/>
      </w:r>
      <w:r w:rsidRPr="00D97BCF">
        <w:t>Charakteristika instituce, Pracovní pozice, Náplň práce, Poznatky a získané zkušenosti, Doporučení. Nedodržení těchto povinných částí dokumentu, může být důvodem pro vrácení dokumentu k přepracování.</w:t>
      </w:r>
      <w:bookmarkEnd w:id="7"/>
      <w:r w:rsidR="002F27D5">
        <w:t xml:space="preserve"> Můžete případně doplnit i další kapitoly</w:t>
      </w:r>
      <w:r w:rsidR="002F27D5" w:rsidRPr="00D97BCF">
        <w:t>.</w:t>
      </w:r>
    </w:p>
    <w:p w:rsidR="00902C47" w:rsidRPr="00D97BCF" w:rsidRDefault="00902C47" w:rsidP="00902C47">
      <w:pPr>
        <w:spacing w:line="360" w:lineRule="auto"/>
        <w:jc w:val="both"/>
      </w:pPr>
      <w:r>
        <w:tab/>
      </w:r>
      <w:r w:rsidRPr="00D97BCF">
        <w:t xml:space="preserve">Obsah je automaticky generován </w:t>
      </w:r>
      <w:r>
        <w:t>ze stylu  NADPIS CESKLAPES</w:t>
      </w:r>
      <w:r w:rsidRPr="00D97BCF">
        <w:t xml:space="preserve">. Před odevzdáním dokumentu je potřeba obsah aktualizovat, aby se změny projevily. </w:t>
      </w:r>
    </w:p>
    <w:p w:rsidR="00902C47" w:rsidRPr="00D97BCF" w:rsidRDefault="00902C47" w:rsidP="00902C47">
      <w:pPr>
        <w:spacing w:line="360" w:lineRule="auto"/>
        <w:jc w:val="both"/>
      </w:pPr>
      <w:r>
        <w:tab/>
      </w:r>
      <w:r w:rsidRPr="00D97BCF">
        <w:t>Formátování textu:</w:t>
      </w:r>
      <w:r w:rsidRPr="00D97BCF">
        <w:tab/>
        <w:t xml:space="preserve">STYL – TEXT CESKLAPES (viz. </w:t>
      </w:r>
      <w:r w:rsidR="002F27D5" w:rsidRPr="00D97BCF">
        <w:t>Nabídka</w:t>
      </w:r>
      <w:r w:rsidRPr="00D97BCF">
        <w:t xml:space="preserve"> na horní liště)</w:t>
      </w:r>
    </w:p>
    <w:p w:rsidR="00902C47" w:rsidRPr="00D97BCF" w:rsidRDefault="00902C47" w:rsidP="00902C47">
      <w:pPr>
        <w:spacing w:line="360" w:lineRule="auto"/>
        <w:jc w:val="both"/>
      </w:pPr>
      <w:r w:rsidRPr="00D97BCF">
        <w:tab/>
      </w:r>
      <w:r w:rsidRPr="00D97BCF">
        <w:tab/>
      </w:r>
      <w:r w:rsidRPr="00D97BCF">
        <w:tab/>
      </w:r>
      <w:r w:rsidRPr="00D97BCF">
        <w:tab/>
        <w:t>Times New Roman, 12 b.</w:t>
      </w:r>
      <w:r w:rsidR="002F27D5">
        <w:t xml:space="preserve">, </w:t>
      </w:r>
      <w:r w:rsidRPr="00D97BCF">
        <w:t>černá barva písma</w:t>
      </w:r>
    </w:p>
    <w:p w:rsidR="00902C47" w:rsidRPr="00D97BCF" w:rsidRDefault="00902C47" w:rsidP="00902C47">
      <w:pPr>
        <w:spacing w:line="360" w:lineRule="auto"/>
        <w:jc w:val="both"/>
      </w:pPr>
      <w:r w:rsidRPr="00D97BCF">
        <w:tab/>
      </w:r>
      <w:r w:rsidRPr="00D97BCF">
        <w:tab/>
      </w:r>
      <w:r w:rsidRPr="00D97BCF">
        <w:tab/>
      </w:r>
      <w:r w:rsidRPr="00D97BCF">
        <w:tab/>
        <w:t>Zarovnat do bloku, řádkování 1,5 cm</w:t>
      </w:r>
    </w:p>
    <w:p w:rsidR="00902C47" w:rsidRPr="00D97BCF" w:rsidRDefault="00902C47" w:rsidP="00902C47">
      <w:pPr>
        <w:spacing w:line="360" w:lineRule="auto"/>
        <w:jc w:val="both"/>
      </w:pPr>
      <w:r>
        <w:tab/>
      </w:r>
      <w:r w:rsidRPr="00D97BCF">
        <w:t>Formátování nadpisů:</w:t>
      </w:r>
      <w:r w:rsidRPr="00D97BCF">
        <w:tab/>
      </w:r>
      <w:r>
        <w:t xml:space="preserve"> </w:t>
      </w:r>
      <w:r w:rsidRPr="00D97BCF">
        <w:t xml:space="preserve">STYL – NADPIS CESKLAPES (viz. </w:t>
      </w:r>
      <w:r w:rsidR="002F27D5" w:rsidRPr="00D97BCF">
        <w:t>Nabídka</w:t>
      </w:r>
      <w:r w:rsidRPr="00D97BCF">
        <w:t xml:space="preserve"> na horní liště)</w:t>
      </w:r>
    </w:p>
    <w:p w:rsidR="00902C47" w:rsidRPr="00D97BCF" w:rsidRDefault="00902C47" w:rsidP="00902C47">
      <w:pPr>
        <w:spacing w:line="360" w:lineRule="auto"/>
        <w:jc w:val="both"/>
      </w:pPr>
      <w:r w:rsidRPr="00D97BCF">
        <w:tab/>
      </w:r>
      <w:r w:rsidRPr="00D97BCF">
        <w:tab/>
      </w:r>
      <w:r w:rsidRPr="00D97BCF">
        <w:tab/>
      </w:r>
      <w:r w:rsidRPr="00D97BCF">
        <w:tab/>
        <w:t>Times New Roman, 16 b.</w:t>
      </w:r>
      <w:r w:rsidR="002F27D5">
        <w:t xml:space="preserve">, </w:t>
      </w:r>
      <w:r w:rsidRPr="00D97BCF">
        <w:t>modrá barva písma</w:t>
      </w:r>
    </w:p>
    <w:p w:rsidR="00902C47" w:rsidRPr="00D97BCF" w:rsidRDefault="00902C47" w:rsidP="00902C47">
      <w:pPr>
        <w:spacing w:line="360" w:lineRule="auto"/>
        <w:jc w:val="both"/>
      </w:pPr>
      <w:r w:rsidRPr="00D97BCF">
        <w:tab/>
      </w:r>
      <w:r w:rsidRPr="00D97BCF">
        <w:tab/>
      </w:r>
      <w:r w:rsidRPr="00D97BCF">
        <w:tab/>
      </w:r>
      <w:r w:rsidRPr="00D97BCF">
        <w:tab/>
        <w:t>číslování</w:t>
      </w:r>
    </w:p>
    <w:p w:rsidR="00902C47" w:rsidRPr="00D97BCF" w:rsidRDefault="00902C47" w:rsidP="00902C47">
      <w:pPr>
        <w:spacing w:line="360" w:lineRule="auto"/>
        <w:jc w:val="both"/>
      </w:pPr>
      <w:r>
        <w:tab/>
      </w:r>
      <w:r w:rsidRPr="00D97BCF">
        <w:t>Práce by měla být v rozsahu 2-3 stran, do kterých se nepočítají úvodní strany a velké obrázky jako například grafy, fotografie.</w:t>
      </w:r>
    </w:p>
    <w:p w:rsidR="002F27D5" w:rsidRPr="00D97BCF" w:rsidRDefault="00902C47" w:rsidP="002F27D5">
      <w:pPr>
        <w:spacing w:line="360" w:lineRule="auto"/>
        <w:jc w:val="both"/>
      </w:pPr>
      <w:r w:rsidRPr="00D97BCF">
        <w:tab/>
      </w:r>
      <w:r w:rsidR="002F27D5" w:rsidRPr="00D97BCF">
        <w:t xml:space="preserve">Odevzdává se nejpozději </w:t>
      </w:r>
      <w:r w:rsidR="002F27D5">
        <w:t xml:space="preserve">do </w:t>
      </w:r>
      <w:r w:rsidR="00A12A59">
        <w:t>30</w:t>
      </w:r>
      <w:r w:rsidR="00DC7CF8">
        <w:t xml:space="preserve"> po ukončení praxe </w:t>
      </w:r>
      <w:r w:rsidR="002F27D5" w:rsidRPr="00D97BCF">
        <w:t xml:space="preserve">v elektronické </w:t>
      </w:r>
      <w:r w:rsidR="00DC7CF8">
        <w:t xml:space="preserve">i tištěné </w:t>
      </w:r>
      <w:r w:rsidR="002F27D5" w:rsidRPr="00D97BCF">
        <w:t xml:space="preserve">podobě </w:t>
      </w:r>
      <w:r w:rsidR="00241431">
        <w:t xml:space="preserve">paní Mgr. Pavlíně Chaloupské Ph.D. </w:t>
      </w:r>
      <w:r w:rsidR="00DC7CF8">
        <w:t xml:space="preserve"> Jako form</w:t>
      </w:r>
      <w:r w:rsidR="002F27D5" w:rsidRPr="00D97BCF">
        <w:t xml:space="preserve">át pro odevzdání je možné využít formát DOCX (verze Word 2007, 2010). </w:t>
      </w:r>
    </w:p>
    <w:p w:rsidR="002F27D5" w:rsidRDefault="002F27D5" w:rsidP="002F27D5">
      <w:pPr>
        <w:spacing w:line="360" w:lineRule="auto"/>
        <w:jc w:val="both"/>
        <w:rPr>
          <w:b/>
          <w:sz w:val="28"/>
          <w:szCs w:val="28"/>
        </w:rPr>
      </w:pPr>
      <w:r w:rsidRPr="00D97BCF">
        <w:tab/>
        <w:t xml:space="preserve">Tento dokument </w:t>
      </w:r>
      <w:bookmarkStart w:id="8" w:name="_GoBack"/>
      <w:bookmarkEnd w:id="8"/>
      <w:r w:rsidRPr="00D97BCF">
        <w:t>přímo použijte jako šablonu.</w:t>
      </w:r>
      <w:r>
        <w:t xml:space="preserve"> F</w:t>
      </w:r>
      <w:r w:rsidRPr="00846989">
        <w:t xml:space="preserve">ormuláře, výstupy, fotodokumentaci </w:t>
      </w:r>
      <w:r>
        <w:t>atd. naleznete na webových stránkách:</w:t>
      </w:r>
      <w:r w:rsidRPr="00D97BCF">
        <w:t xml:space="preserve"> </w:t>
      </w:r>
      <w:r w:rsidRPr="00846989">
        <w:rPr>
          <w:u w:val="single"/>
        </w:rPr>
        <w:t>fim.uhk.cz/cesklapes</w:t>
      </w:r>
    </w:p>
    <w:p w:rsidR="001C7BCE" w:rsidRDefault="001C7BCE" w:rsidP="00902C47">
      <w:pPr>
        <w:spacing w:line="360" w:lineRule="auto"/>
        <w:jc w:val="both"/>
      </w:pPr>
    </w:p>
    <w:sectPr w:rsidR="001C7BCE" w:rsidSect="00A259D8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9ED" w:rsidRDefault="009839ED" w:rsidP="005E4040">
      <w:r>
        <w:separator/>
      </w:r>
    </w:p>
  </w:endnote>
  <w:endnote w:type="continuationSeparator" w:id="0">
    <w:p w:rsidR="009839ED" w:rsidRDefault="009839ED" w:rsidP="005E4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062916"/>
      <w:docPartObj>
        <w:docPartGallery w:val="Page Numbers (Bottom of Page)"/>
        <w:docPartUnique/>
      </w:docPartObj>
    </w:sdtPr>
    <w:sdtEndPr/>
    <w:sdtContent>
      <w:p w:rsidR="00240C89" w:rsidRDefault="009839ED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143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A82877" w:rsidRDefault="00A8287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9ED" w:rsidRDefault="009839ED" w:rsidP="005E4040">
      <w:r>
        <w:separator/>
      </w:r>
    </w:p>
  </w:footnote>
  <w:footnote w:type="continuationSeparator" w:id="0">
    <w:p w:rsidR="009839ED" w:rsidRDefault="009839ED" w:rsidP="005E40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83D" w:rsidRDefault="0080083D">
    <w:pPr>
      <w:pStyle w:val="Zhlav"/>
    </w:pPr>
  </w:p>
  <w:p w:rsidR="0080083D" w:rsidRDefault="0080083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EE5310"/>
    <w:multiLevelType w:val="hybridMultilevel"/>
    <w:tmpl w:val="C9348A1E"/>
    <w:lvl w:ilvl="0" w:tplc="26EC9D4C">
      <w:start w:val="1"/>
      <w:numFmt w:val="decimal"/>
      <w:pStyle w:val="Nadpis2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16F1"/>
    <w:rsid w:val="0005273C"/>
    <w:rsid w:val="00053FCE"/>
    <w:rsid w:val="000739FE"/>
    <w:rsid w:val="000D4CC9"/>
    <w:rsid w:val="001974D6"/>
    <w:rsid w:val="001C69A9"/>
    <w:rsid w:val="001C7BCE"/>
    <w:rsid w:val="001D7B19"/>
    <w:rsid w:val="001E61BC"/>
    <w:rsid w:val="002202D3"/>
    <w:rsid w:val="002316E7"/>
    <w:rsid w:val="00240C89"/>
    <w:rsid w:val="00241431"/>
    <w:rsid w:val="002B71C9"/>
    <w:rsid w:val="002E6A90"/>
    <w:rsid w:val="002F27D5"/>
    <w:rsid w:val="00316065"/>
    <w:rsid w:val="00341BE7"/>
    <w:rsid w:val="00405EE4"/>
    <w:rsid w:val="00411964"/>
    <w:rsid w:val="0041660C"/>
    <w:rsid w:val="00437337"/>
    <w:rsid w:val="004647EF"/>
    <w:rsid w:val="00494A1C"/>
    <w:rsid w:val="004A62D4"/>
    <w:rsid w:val="004E1641"/>
    <w:rsid w:val="00514892"/>
    <w:rsid w:val="0054110F"/>
    <w:rsid w:val="005B078F"/>
    <w:rsid w:val="005C04C3"/>
    <w:rsid w:val="005E4040"/>
    <w:rsid w:val="005F274D"/>
    <w:rsid w:val="00637F5B"/>
    <w:rsid w:val="006767B3"/>
    <w:rsid w:val="00676CB4"/>
    <w:rsid w:val="006A6D96"/>
    <w:rsid w:val="006D2446"/>
    <w:rsid w:val="00712D47"/>
    <w:rsid w:val="0080083D"/>
    <w:rsid w:val="00824502"/>
    <w:rsid w:val="008714A7"/>
    <w:rsid w:val="00902C47"/>
    <w:rsid w:val="0096102C"/>
    <w:rsid w:val="009839ED"/>
    <w:rsid w:val="00A12A59"/>
    <w:rsid w:val="00A259D8"/>
    <w:rsid w:val="00A82877"/>
    <w:rsid w:val="00B25DA1"/>
    <w:rsid w:val="00C020E4"/>
    <w:rsid w:val="00C747CB"/>
    <w:rsid w:val="00DC7CF8"/>
    <w:rsid w:val="00E26826"/>
    <w:rsid w:val="00E70839"/>
    <w:rsid w:val="00E812F8"/>
    <w:rsid w:val="00EB6FD0"/>
    <w:rsid w:val="00EE1A04"/>
    <w:rsid w:val="00EE5A20"/>
    <w:rsid w:val="00EF1041"/>
    <w:rsid w:val="00FF11EC"/>
    <w:rsid w:val="00FF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3364424-3A31-487C-9D12-323D85645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245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54110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B6FD0"/>
    <w:pPr>
      <w:keepNext/>
      <w:keepLines/>
      <w:numPr>
        <w:numId w:val="1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5E40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5E4040"/>
  </w:style>
  <w:style w:type="paragraph" w:styleId="Zpat">
    <w:name w:val="footer"/>
    <w:basedOn w:val="Normln"/>
    <w:link w:val="ZpatChar"/>
    <w:uiPriority w:val="99"/>
    <w:unhideWhenUsed/>
    <w:rsid w:val="005E404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5E4040"/>
  </w:style>
  <w:style w:type="paragraph" w:styleId="Textbubliny">
    <w:name w:val="Balloon Text"/>
    <w:basedOn w:val="Normln"/>
    <w:link w:val="TextbublinyChar"/>
    <w:uiPriority w:val="99"/>
    <w:semiHidden/>
    <w:unhideWhenUsed/>
    <w:rsid w:val="005E404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4040"/>
    <w:rPr>
      <w:rFonts w:ascii="Tahoma" w:hAnsi="Tahoma" w:cs="Tahoma"/>
      <w:sz w:val="16"/>
      <w:szCs w:val="16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96102C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96102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96102C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6102C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6102C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96102C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5411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styleId="Zstupntext">
    <w:name w:val="Placeholder Text"/>
    <w:basedOn w:val="Standardnpsmoodstavce"/>
    <w:uiPriority w:val="99"/>
    <w:semiHidden/>
    <w:rsid w:val="0005273C"/>
    <w:rPr>
      <w:color w:val="808080"/>
    </w:rPr>
  </w:style>
  <w:style w:type="paragraph" w:styleId="Odstavecseseznamem">
    <w:name w:val="List Paragraph"/>
    <w:basedOn w:val="Normln"/>
    <w:uiPriority w:val="34"/>
    <w:qFormat/>
    <w:rsid w:val="0005273C"/>
    <w:pPr>
      <w:spacing w:line="360" w:lineRule="auto"/>
      <w:ind w:left="720" w:firstLine="709"/>
      <w:contextualSpacing/>
      <w:jc w:val="both"/>
    </w:pPr>
    <w:rPr>
      <w:rFonts w:ascii="Calibri" w:eastAsia="Calibri" w:hAnsi="Calibri"/>
      <w:szCs w:val="22"/>
      <w:lang w:eastAsia="en-US"/>
    </w:rPr>
  </w:style>
  <w:style w:type="paragraph" w:styleId="Bezmezer">
    <w:name w:val="No Spacing"/>
    <w:uiPriority w:val="1"/>
    <w:qFormat/>
    <w:rsid w:val="0005273C"/>
    <w:pPr>
      <w:spacing w:after="0" w:line="240" w:lineRule="auto"/>
      <w:jc w:val="both"/>
    </w:pPr>
    <w:rPr>
      <w:rFonts w:ascii="Calibri" w:eastAsia="Calibri" w:hAnsi="Calibri" w:cs="Times New Roman"/>
      <w:sz w:val="24"/>
    </w:rPr>
  </w:style>
  <w:style w:type="paragraph" w:styleId="Nzev">
    <w:name w:val="Title"/>
    <w:next w:val="Normln"/>
    <w:link w:val="NzevChar"/>
    <w:uiPriority w:val="10"/>
    <w:qFormat/>
    <w:rsid w:val="0005273C"/>
    <w:pPr>
      <w:spacing w:before="240" w:after="60" w:line="240" w:lineRule="auto"/>
      <w:jc w:val="center"/>
    </w:pPr>
    <w:rPr>
      <w:rFonts w:ascii="Cambria" w:eastAsia="Times New Roman" w:hAnsi="Cambria" w:cs="Times New Roman"/>
      <w:b/>
      <w:bCs/>
      <w:kern w:val="28"/>
      <w:sz w:val="68"/>
      <w:szCs w:val="32"/>
    </w:rPr>
  </w:style>
  <w:style w:type="character" w:customStyle="1" w:styleId="NzevChar">
    <w:name w:val="Název Char"/>
    <w:basedOn w:val="Standardnpsmoodstavce"/>
    <w:link w:val="Nzev"/>
    <w:uiPriority w:val="10"/>
    <w:rsid w:val="0005273C"/>
    <w:rPr>
      <w:rFonts w:ascii="Cambria" w:eastAsia="Times New Roman" w:hAnsi="Cambria" w:cs="Times New Roman"/>
      <w:b/>
      <w:bCs/>
      <w:kern w:val="28"/>
      <w:sz w:val="68"/>
      <w:szCs w:val="32"/>
    </w:rPr>
  </w:style>
  <w:style w:type="paragraph" w:styleId="Podtitul">
    <w:name w:val="Subtitle"/>
    <w:next w:val="Normln"/>
    <w:link w:val="PodtitulChar"/>
    <w:uiPriority w:val="11"/>
    <w:qFormat/>
    <w:rsid w:val="0005273C"/>
    <w:pPr>
      <w:spacing w:after="60" w:line="240" w:lineRule="auto"/>
      <w:jc w:val="center"/>
    </w:pPr>
    <w:rPr>
      <w:rFonts w:ascii="Cambria" w:eastAsia="Times New Roman" w:hAnsi="Cambria" w:cs="Times New Roman"/>
      <w:sz w:val="52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05273C"/>
    <w:rPr>
      <w:rFonts w:ascii="Cambria" w:eastAsia="Times New Roman" w:hAnsi="Cambria" w:cs="Times New Roman"/>
      <w:sz w:val="52"/>
      <w:szCs w:val="24"/>
    </w:rPr>
  </w:style>
  <w:style w:type="character" w:styleId="Hypertextovodkaz">
    <w:name w:val="Hyperlink"/>
    <w:basedOn w:val="Standardnpsmoodstavce"/>
    <w:uiPriority w:val="99"/>
    <w:unhideWhenUsed/>
    <w:rsid w:val="0005273C"/>
    <w:rPr>
      <w:color w:val="0000FF"/>
      <w:u w:val="single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82877"/>
    <w:pPr>
      <w:spacing w:line="276" w:lineRule="auto"/>
      <w:outlineLvl w:val="9"/>
    </w:pPr>
    <w:rPr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EB6F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EB6FD0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projekty\CESKLAPES\Petera%20-%20praxe\formul&#225;&#345;e\&#352;ablona%20pro%20Zpr&#225;vu%20z%20prax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9BA1546056DB4FCBB1EED7305FAE12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F9237A1-8096-453A-BC0A-710754809E30}"/>
      </w:docPartPr>
      <w:docPartBody>
        <w:p w:rsidR="005C4E4D" w:rsidRDefault="003E753C">
          <w:pPr>
            <w:pStyle w:val="9BA1546056DB4FCBB1EED7305FAE12DB"/>
          </w:pPr>
          <w:r w:rsidRPr="00842641">
            <w:rPr>
              <w:rStyle w:val="Zstupntext"/>
            </w:rPr>
            <w:t>Zvolte položku.</w:t>
          </w:r>
        </w:p>
      </w:docPartBody>
    </w:docPart>
    <w:docPart>
      <w:docPartPr>
        <w:name w:val="C845253A537646669A8A364F9A7BA1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92F062A-08D6-4D02-BC2D-CA10E7FBEC7A}"/>
      </w:docPartPr>
      <w:docPartBody>
        <w:p w:rsidR="005C4E4D" w:rsidRDefault="003E753C">
          <w:pPr>
            <w:pStyle w:val="C845253A537646669A8A364F9A7BA1FB"/>
          </w:pPr>
          <w:r w:rsidRPr="00842641">
            <w:rPr>
              <w:rStyle w:val="Zstupntext"/>
            </w:rPr>
            <w:t>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53C"/>
    <w:rsid w:val="003E753C"/>
    <w:rsid w:val="005C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customStyle="1" w:styleId="9BA1546056DB4FCBB1EED7305FAE12DB">
    <w:name w:val="9BA1546056DB4FCBB1EED7305FAE12DB"/>
  </w:style>
  <w:style w:type="paragraph" w:customStyle="1" w:styleId="C845253A537646669A8A364F9A7BA1FB">
    <w:name w:val="C845253A537646669A8A364F9A7BA1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C6399-D403-4AF9-B15D-ACD1BA83B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pro Zprávu z praxe</Template>
  <TotalTime>53</TotalTime>
  <Pages>5</Pages>
  <Words>397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UHK</Company>
  <LinksUpToDate>false</LinksUpToDate>
  <CharactersWithSpaces>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Chaloupská Pavlína</cp:lastModifiedBy>
  <cp:revision>2</cp:revision>
  <dcterms:created xsi:type="dcterms:W3CDTF">2014-11-04T15:34:00Z</dcterms:created>
  <dcterms:modified xsi:type="dcterms:W3CDTF">2018-10-10T09:17:00Z</dcterms:modified>
</cp:coreProperties>
</file>